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A6" w:rsidRDefault="008E1EA6" w:rsidP="00A11C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РОССИЙСКАЯ ФЕДЕРАЦИЯ </w:t>
      </w:r>
    </w:p>
    <w:p w:rsidR="008E1EA6" w:rsidRDefault="008E1EA6" w:rsidP="00A11C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ПОСЕЛКА РАМАСУХА </w:t>
      </w:r>
    </w:p>
    <w:p w:rsidR="008E1EA6" w:rsidRDefault="008E1EA6" w:rsidP="00A11C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ПОРЧЕПСКОГО РАЙОНА   БРЯНСКОЙ ОБЛАСТИ </w:t>
      </w:r>
    </w:p>
    <w:p w:rsidR="008E1EA6" w:rsidRDefault="008E1EA6" w:rsidP="00A11C50">
      <w:pPr>
        <w:jc w:val="center"/>
        <w:rPr>
          <w:sz w:val="28"/>
          <w:szCs w:val="28"/>
        </w:rPr>
      </w:pPr>
    </w:p>
    <w:p w:rsidR="008E1EA6" w:rsidRDefault="008E1EA6" w:rsidP="00A11C50">
      <w:pPr>
        <w:jc w:val="center"/>
        <w:rPr>
          <w:sz w:val="28"/>
          <w:szCs w:val="28"/>
        </w:rPr>
      </w:pPr>
    </w:p>
    <w:p w:rsidR="008E1EA6" w:rsidRDefault="008E1EA6" w:rsidP="00A11C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 О С Т А Н О В Л Е Н И Е </w:t>
      </w:r>
    </w:p>
    <w:p w:rsidR="008E1EA6" w:rsidRDefault="008E1EA6" w:rsidP="00CA0459">
      <w:pPr>
        <w:rPr>
          <w:sz w:val="28"/>
          <w:szCs w:val="28"/>
        </w:rPr>
      </w:pPr>
    </w:p>
    <w:p w:rsidR="008E1EA6" w:rsidRDefault="008E1EA6" w:rsidP="00A11C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 14.11.2022   г.   №  45 </w:t>
      </w:r>
    </w:p>
    <w:p w:rsidR="008E1EA6" w:rsidRDefault="008E1EA6" w:rsidP="00A11C50">
      <w:pPr>
        <w:jc w:val="both"/>
        <w:rPr>
          <w:sz w:val="28"/>
          <w:szCs w:val="28"/>
        </w:rPr>
      </w:pPr>
      <w:r>
        <w:rPr>
          <w:sz w:val="28"/>
          <w:szCs w:val="28"/>
        </w:rPr>
        <w:t>п.Рамасуха</w:t>
      </w:r>
    </w:p>
    <w:p w:rsidR="008E1EA6" w:rsidRDefault="008E1EA6" w:rsidP="00A11C50"/>
    <w:p w:rsidR="008E1EA6" w:rsidRDefault="008E1EA6" w:rsidP="00A11C5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Об утверждении перечней главных администраторов</w:t>
      </w:r>
    </w:p>
    <w:p w:rsidR="008E1EA6" w:rsidRDefault="008E1EA6" w:rsidP="00A11C5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доходов бюджета,</w:t>
      </w:r>
    </w:p>
    <w:p w:rsidR="008E1EA6" w:rsidRDefault="008E1EA6" w:rsidP="00A11C5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перечней главных администраторов дохода бюджета-</w:t>
      </w:r>
    </w:p>
    <w:p w:rsidR="008E1EA6" w:rsidRDefault="008E1EA6" w:rsidP="00A11C5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органов государственной власти и источников </w:t>
      </w:r>
    </w:p>
    <w:p w:rsidR="008E1EA6" w:rsidRDefault="008E1EA6" w:rsidP="00A11C5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финансирования дефицита бюджета</w:t>
      </w:r>
    </w:p>
    <w:p w:rsidR="008E1EA6" w:rsidRDefault="008E1EA6" w:rsidP="00A11C5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Рамасухского городского поселения</w:t>
      </w:r>
    </w:p>
    <w:p w:rsidR="008E1EA6" w:rsidRDefault="008E1EA6" w:rsidP="00A11C5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Почепского муниципального района</w:t>
      </w:r>
    </w:p>
    <w:p w:rsidR="008E1EA6" w:rsidRDefault="008E1EA6" w:rsidP="00A11C5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Брянской области  на 2023год </w:t>
      </w:r>
    </w:p>
    <w:p w:rsidR="008E1EA6" w:rsidRDefault="008E1EA6" w:rsidP="00A11C5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и  плановый период 2024 и 2025 годов</w:t>
      </w:r>
    </w:p>
    <w:p w:rsidR="008E1EA6" w:rsidRDefault="008E1EA6" w:rsidP="00A11C50">
      <w:pPr>
        <w:autoSpaceDE w:val="0"/>
        <w:autoSpaceDN w:val="0"/>
        <w:adjustRightInd w:val="0"/>
        <w:rPr>
          <w:sz w:val="28"/>
          <w:szCs w:val="28"/>
        </w:rPr>
      </w:pPr>
    </w:p>
    <w:p w:rsidR="008E1EA6" w:rsidRDefault="008E1EA6" w:rsidP="00846D9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В соответствии со статьей 160.1, пунктом 4 статьи 160.2 Бюджетного кодекса Российской Федерации</w:t>
      </w:r>
    </w:p>
    <w:p w:rsidR="008E1EA6" w:rsidRDefault="008E1EA6" w:rsidP="00A11C5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E1EA6" w:rsidRPr="00A11C50" w:rsidRDefault="008E1EA6" w:rsidP="00A11C50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A11C50">
        <w:rPr>
          <w:sz w:val="28"/>
          <w:szCs w:val="28"/>
        </w:rPr>
        <w:t>Утвердить перечень гла</w:t>
      </w:r>
      <w:r>
        <w:rPr>
          <w:sz w:val="28"/>
          <w:szCs w:val="28"/>
        </w:rPr>
        <w:t>в</w:t>
      </w:r>
      <w:r w:rsidRPr="00A11C50">
        <w:rPr>
          <w:sz w:val="28"/>
          <w:szCs w:val="28"/>
        </w:rPr>
        <w:t>ных администраторов доходов бюджета Рамасухского городского поселения Почепского муниципального</w:t>
      </w:r>
      <w:r>
        <w:rPr>
          <w:sz w:val="28"/>
          <w:szCs w:val="28"/>
        </w:rPr>
        <w:t xml:space="preserve"> района Брянской области на 2023</w:t>
      </w:r>
      <w:r w:rsidRPr="00A11C50">
        <w:rPr>
          <w:sz w:val="28"/>
          <w:szCs w:val="28"/>
        </w:rPr>
        <w:t xml:space="preserve"> год и плановый период 20</w:t>
      </w:r>
      <w:r>
        <w:rPr>
          <w:sz w:val="28"/>
          <w:szCs w:val="28"/>
        </w:rPr>
        <w:t>24- 2025 годов (приложение 1</w:t>
      </w:r>
      <w:r w:rsidRPr="00A11C50">
        <w:rPr>
          <w:sz w:val="28"/>
          <w:szCs w:val="28"/>
        </w:rPr>
        <w:t>).</w:t>
      </w:r>
    </w:p>
    <w:p w:rsidR="008E1EA6" w:rsidRPr="00846D98" w:rsidRDefault="008E1EA6" w:rsidP="00846D98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A11C50">
        <w:rPr>
          <w:sz w:val="28"/>
          <w:szCs w:val="28"/>
        </w:rPr>
        <w:t>Утвердить перечень гла</w:t>
      </w:r>
      <w:r>
        <w:rPr>
          <w:sz w:val="28"/>
          <w:szCs w:val="28"/>
        </w:rPr>
        <w:t>в</w:t>
      </w:r>
      <w:r w:rsidRPr="00A11C50">
        <w:rPr>
          <w:sz w:val="28"/>
          <w:szCs w:val="28"/>
        </w:rPr>
        <w:t>ных администраторов доходов</w:t>
      </w:r>
      <w:r>
        <w:rPr>
          <w:sz w:val="28"/>
          <w:szCs w:val="28"/>
        </w:rPr>
        <w:t xml:space="preserve"> </w:t>
      </w:r>
      <w:r w:rsidRPr="00A11C50">
        <w:rPr>
          <w:sz w:val="28"/>
          <w:szCs w:val="28"/>
        </w:rPr>
        <w:t>бюджета Рамасухского городского поселения Почепского муниципального</w:t>
      </w:r>
      <w:r>
        <w:rPr>
          <w:sz w:val="28"/>
          <w:szCs w:val="28"/>
        </w:rPr>
        <w:t xml:space="preserve"> района Брянской области на 2023 год и плановый период 2024- 2025</w:t>
      </w:r>
      <w:r w:rsidRPr="00A11C50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 </w:t>
      </w:r>
      <w:r w:rsidRPr="00846D98">
        <w:rPr>
          <w:sz w:val="28"/>
          <w:szCs w:val="28"/>
        </w:rPr>
        <w:t xml:space="preserve">– органов государственной власти Российской Федерации </w:t>
      </w:r>
      <w:r>
        <w:rPr>
          <w:sz w:val="28"/>
          <w:szCs w:val="28"/>
        </w:rPr>
        <w:t>(приложение 2</w:t>
      </w:r>
      <w:r w:rsidRPr="00846D98">
        <w:rPr>
          <w:sz w:val="28"/>
          <w:szCs w:val="28"/>
        </w:rPr>
        <w:t>).</w:t>
      </w:r>
    </w:p>
    <w:p w:rsidR="008E1EA6" w:rsidRDefault="008E1EA6" w:rsidP="00A11C50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перечень главных администраторов источников финансирования дефицита бюджета </w:t>
      </w:r>
      <w:r w:rsidRPr="00A11C50">
        <w:rPr>
          <w:sz w:val="28"/>
          <w:szCs w:val="28"/>
        </w:rPr>
        <w:t>Рамасухского городского поселения Почепского муниципального</w:t>
      </w:r>
      <w:r>
        <w:rPr>
          <w:sz w:val="28"/>
          <w:szCs w:val="28"/>
        </w:rPr>
        <w:t xml:space="preserve"> района Брянской области на 2023 год и плановый период 2024- 2025</w:t>
      </w:r>
      <w:r w:rsidRPr="00A11C50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 (приложение 3</w:t>
      </w:r>
      <w:r w:rsidRPr="00A11C50">
        <w:rPr>
          <w:sz w:val="28"/>
          <w:szCs w:val="28"/>
        </w:rPr>
        <w:t>).</w:t>
      </w:r>
    </w:p>
    <w:p w:rsidR="008E1EA6" w:rsidRDefault="008E1EA6" w:rsidP="00A11C50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Настоящие постановление применяется к правоотношениям, возникающим при составлении и исполнении бюджета </w:t>
      </w:r>
      <w:r w:rsidRPr="00A11C50">
        <w:rPr>
          <w:sz w:val="28"/>
          <w:szCs w:val="28"/>
        </w:rPr>
        <w:t>Рамасухского городского поселения Почепского муниципального</w:t>
      </w:r>
      <w:r>
        <w:rPr>
          <w:sz w:val="28"/>
          <w:szCs w:val="28"/>
        </w:rPr>
        <w:t xml:space="preserve"> района Брянской области на 2023 год и плановый период 2024- 2025</w:t>
      </w:r>
      <w:r w:rsidRPr="00A11C50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:rsidR="008E1EA6" w:rsidRDefault="008E1EA6" w:rsidP="00A11C50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настоящие постановление на официальной интернет-странице Рамасухского городского поселения Почепского муниципального района Брянской области.</w:t>
      </w:r>
    </w:p>
    <w:p w:rsidR="008E1EA6" w:rsidRDefault="008E1EA6" w:rsidP="00CA0459">
      <w:pPr>
        <w:autoSpaceDE w:val="0"/>
        <w:autoSpaceDN w:val="0"/>
        <w:adjustRightInd w:val="0"/>
        <w:ind w:left="600"/>
        <w:jc w:val="both"/>
        <w:rPr>
          <w:sz w:val="28"/>
          <w:szCs w:val="28"/>
        </w:rPr>
      </w:pPr>
    </w:p>
    <w:p w:rsidR="008E1EA6" w:rsidRDefault="008E1EA6" w:rsidP="00CA0459">
      <w:pPr>
        <w:autoSpaceDE w:val="0"/>
        <w:autoSpaceDN w:val="0"/>
        <w:adjustRightInd w:val="0"/>
        <w:ind w:left="600"/>
        <w:jc w:val="both"/>
        <w:rPr>
          <w:sz w:val="28"/>
          <w:szCs w:val="28"/>
        </w:rPr>
      </w:pPr>
    </w:p>
    <w:p w:rsidR="008E1EA6" w:rsidRDefault="008E1EA6" w:rsidP="00CA0459">
      <w:pPr>
        <w:autoSpaceDE w:val="0"/>
        <w:autoSpaceDN w:val="0"/>
        <w:adjustRightInd w:val="0"/>
        <w:ind w:left="600"/>
        <w:jc w:val="both"/>
        <w:rPr>
          <w:sz w:val="28"/>
          <w:szCs w:val="28"/>
        </w:rPr>
      </w:pPr>
    </w:p>
    <w:p w:rsidR="008E1EA6" w:rsidRDefault="008E1EA6" w:rsidP="00CA0459">
      <w:pPr>
        <w:autoSpaceDE w:val="0"/>
        <w:autoSpaceDN w:val="0"/>
        <w:adjustRightInd w:val="0"/>
        <w:ind w:left="600"/>
        <w:jc w:val="both"/>
        <w:rPr>
          <w:sz w:val="28"/>
          <w:szCs w:val="28"/>
        </w:rPr>
      </w:pPr>
    </w:p>
    <w:p w:rsidR="008E1EA6" w:rsidRPr="00CA0459" w:rsidRDefault="008E1EA6" w:rsidP="00CA0459">
      <w:pPr>
        <w:autoSpaceDE w:val="0"/>
        <w:autoSpaceDN w:val="0"/>
        <w:adjustRightInd w:val="0"/>
        <w:ind w:left="600"/>
        <w:jc w:val="both"/>
        <w:rPr>
          <w:sz w:val="28"/>
          <w:szCs w:val="28"/>
        </w:rPr>
      </w:pPr>
    </w:p>
    <w:p w:rsidR="008E1EA6" w:rsidRDefault="008E1EA6" w:rsidP="00A11C5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Глава администрации</w:t>
      </w:r>
    </w:p>
    <w:p w:rsidR="008E1EA6" w:rsidRPr="00611047" w:rsidRDefault="008E1EA6" w:rsidP="00712BED">
      <w:pPr>
        <w:pStyle w:val="NormalWeb"/>
        <w:spacing w:before="0" w:beforeAutospacing="0" w:after="0" w:afterAutospacing="0" w:line="276" w:lineRule="auto"/>
        <w:rPr>
          <w:rStyle w:val="Strong"/>
          <w:caps/>
        </w:rPr>
      </w:pPr>
      <w:r>
        <w:rPr>
          <w:sz w:val="28"/>
          <w:szCs w:val="28"/>
        </w:rPr>
        <w:t xml:space="preserve">                   поселка Рамасуха                                                                           Лощихина Е.М.</w:t>
      </w:r>
    </w:p>
    <w:p w:rsidR="008E1EA6" w:rsidRDefault="008E1EA6" w:rsidP="00A11C50">
      <w:pPr>
        <w:pStyle w:val="NormalWeb"/>
        <w:spacing w:before="0" w:beforeAutospacing="0" w:after="0" w:afterAutospacing="0" w:line="276" w:lineRule="auto"/>
        <w:jc w:val="center"/>
        <w:rPr>
          <w:rStyle w:val="Strong"/>
          <w:caps/>
          <w:sz w:val="28"/>
          <w:szCs w:val="28"/>
        </w:rPr>
      </w:pPr>
    </w:p>
    <w:p w:rsidR="008E1EA6" w:rsidRDefault="008E1EA6" w:rsidP="00A11C50">
      <w:pPr>
        <w:pStyle w:val="NormalWeb"/>
        <w:spacing w:before="0" w:beforeAutospacing="0" w:after="0" w:afterAutospacing="0" w:line="276" w:lineRule="auto"/>
        <w:jc w:val="center"/>
        <w:rPr>
          <w:rStyle w:val="Strong"/>
          <w:caps/>
          <w:sz w:val="28"/>
          <w:szCs w:val="28"/>
        </w:rPr>
      </w:pPr>
    </w:p>
    <w:p w:rsidR="008E1EA6" w:rsidRDefault="008E1EA6" w:rsidP="00A11C50">
      <w:pPr>
        <w:pStyle w:val="NormalWeb"/>
        <w:spacing w:before="0" w:beforeAutospacing="0" w:after="0" w:afterAutospacing="0" w:line="276" w:lineRule="auto"/>
        <w:jc w:val="center"/>
        <w:rPr>
          <w:rStyle w:val="Strong"/>
          <w:caps/>
          <w:sz w:val="28"/>
          <w:szCs w:val="28"/>
        </w:rPr>
      </w:pPr>
    </w:p>
    <w:p w:rsidR="008E1EA6" w:rsidRDefault="008E1EA6" w:rsidP="00A11C50">
      <w:pPr>
        <w:pStyle w:val="NormalWeb"/>
        <w:spacing w:before="0" w:beforeAutospacing="0" w:after="0" w:afterAutospacing="0" w:line="276" w:lineRule="auto"/>
        <w:jc w:val="center"/>
        <w:rPr>
          <w:rStyle w:val="Strong"/>
          <w:caps/>
          <w:sz w:val="28"/>
          <w:szCs w:val="28"/>
        </w:rPr>
      </w:pPr>
    </w:p>
    <w:p w:rsidR="008E1EA6" w:rsidRDefault="008E1EA6" w:rsidP="00A11C50">
      <w:pPr>
        <w:pStyle w:val="NormalWeb"/>
        <w:spacing w:before="0" w:beforeAutospacing="0" w:after="0" w:afterAutospacing="0" w:line="276" w:lineRule="auto"/>
        <w:jc w:val="center"/>
        <w:rPr>
          <w:rStyle w:val="Strong"/>
          <w:caps/>
          <w:sz w:val="28"/>
          <w:szCs w:val="28"/>
        </w:rPr>
      </w:pPr>
    </w:p>
    <w:p w:rsidR="008E1EA6" w:rsidRDefault="008E1EA6" w:rsidP="00A11C50">
      <w:pPr>
        <w:pStyle w:val="NormalWeb"/>
        <w:spacing w:before="0" w:beforeAutospacing="0" w:after="0" w:afterAutospacing="0" w:line="276" w:lineRule="auto"/>
        <w:jc w:val="center"/>
        <w:rPr>
          <w:rStyle w:val="Strong"/>
          <w:caps/>
          <w:sz w:val="28"/>
          <w:szCs w:val="28"/>
        </w:rPr>
      </w:pPr>
    </w:p>
    <w:p w:rsidR="008E1EA6" w:rsidRDefault="008E1EA6" w:rsidP="00A11C50">
      <w:pPr>
        <w:pStyle w:val="NormalWeb"/>
        <w:spacing w:before="0" w:beforeAutospacing="0" w:after="0" w:afterAutospacing="0" w:line="276" w:lineRule="auto"/>
        <w:jc w:val="center"/>
        <w:rPr>
          <w:rStyle w:val="Strong"/>
          <w:caps/>
          <w:sz w:val="28"/>
          <w:szCs w:val="28"/>
        </w:rPr>
      </w:pPr>
    </w:p>
    <w:p w:rsidR="008E1EA6" w:rsidRDefault="008E1EA6" w:rsidP="00A11C50">
      <w:pPr>
        <w:pStyle w:val="NormalWeb"/>
        <w:spacing w:before="0" w:beforeAutospacing="0" w:after="0" w:afterAutospacing="0" w:line="276" w:lineRule="auto"/>
        <w:jc w:val="center"/>
        <w:rPr>
          <w:rStyle w:val="Strong"/>
          <w:caps/>
          <w:sz w:val="28"/>
          <w:szCs w:val="28"/>
        </w:rPr>
      </w:pPr>
    </w:p>
    <w:p w:rsidR="008E1EA6" w:rsidRDefault="008E1EA6" w:rsidP="00A11C50">
      <w:pPr>
        <w:pStyle w:val="NormalWeb"/>
        <w:spacing w:before="0" w:beforeAutospacing="0" w:after="0" w:afterAutospacing="0" w:line="276" w:lineRule="auto"/>
        <w:jc w:val="center"/>
        <w:rPr>
          <w:rStyle w:val="Strong"/>
          <w:caps/>
          <w:sz w:val="28"/>
          <w:szCs w:val="28"/>
        </w:rPr>
      </w:pPr>
    </w:p>
    <w:p w:rsidR="008E1EA6" w:rsidRDefault="008E1EA6" w:rsidP="00A11C50">
      <w:pPr>
        <w:pStyle w:val="NormalWeb"/>
        <w:spacing w:before="0" w:beforeAutospacing="0" w:after="0" w:afterAutospacing="0" w:line="276" w:lineRule="auto"/>
        <w:jc w:val="center"/>
        <w:rPr>
          <w:rStyle w:val="Strong"/>
          <w:caps/>
          <w:sz w:val="28"/>
          <w:szCs w:val="28"/>
        </w:rPr>
      </w:pPr>
    </w:p>
    <w:p w:rsidR="008E1EA6" w:rsidRDefault="008E1EA6" w:rsidP="00A11C50">
      <w:pPr>
        <w:pStyle w:val="NormalWeb"/>
        <w:spacing w:before="0" w:beforeAutospacing="0" w:after="0" w:afterAutospacing="0" w:line="276" w:lineRule="auto"/>
        <w:jc w:val="center"/>
        <w:rPr>
          <w:rStyle w:val="Strong"/>
          <w:caps/>
          <w:sz w:val="28"/>
          <w:szCs w:val="28"/>
        </w:rPr>
      </w:pPr>
    </w:p>
    <w:p w:rsidR="008E1EA6" w:rsidRDefault="008E1EA6" w:rsidP="00A11C50">
      <w:pPr>
        <w:pStyle w:val="NormalWeb"/>
        <w:spacing w:before="0" w:beforeAutospacing="0" w:after="0" w:afterAutospacing="0" w:line="276" w:lineRule="auto"/>
        <w:jc w:val="center"/>
        <w:rPr>
          <w:rStyle w:val="Strong"/>
          <w:caps/>
          <w:sz w:val="28"/>
          <w:szCs w:val="28"/>
        </w:rPr>
      </w:pPr>
    </w:p>
    <w:p w:rsidR="008E1EA6" w:rsidRDefault="008E1EA6" w:rsidP="00A11C50">
      <w:pPr>
        <w:pStyle w:val="NormalWeb"/>
        <w:spacing w:before="0" w:beforeAutospacing="0" w:after="0" w:afterAutospacing="0" w:line="276" w:lineRule="auto"/>
        <w:jc w:val="center"/>
        <w:rPr>
          <w:rStyle w:val="Strong"/>
          <w:caps/>
          <w:sz w:val="28"/>
          <w:szCs w:val="28"/>
        </w:rPr>
      </w:pPr>
    </w:p>
    <w:p w:rsidR="008E1EA6" w:rsidRDefault="008E1EA6" w:rsidP="00A11C50">
      <w:pPr>
        <w:pStyle w:val="NormalWeb"/>
        <w:spacing w:before="0" w:beforeAutospacing="0" w:after="0" w:afterAutospacing="0" w:line="276" w:lineRule="auto"/>
        <w:jc w:val="center"/>
        <w:rPr>
          <w:rStyle w:val="Strong"/>
          <w:caps/>
          <w:sz w:val="28"/>
          <w:szCs w:val="28"/>
        </w:rPr>
      </w:pPr>
    </w:p>
    <w:p w:rsidR="008E1EA6" w:rsidRDefault="008E1EA6" w:rsidP="00A11C50">
      <w:pPr>
        <w:pStyle w:val="NormalWeb"/>
        <w:spacing w:before="0" w:beforeAutospacing="0" w:after="0" w:afterAutospacing="0" w:line="276" w:lineRule="auto"/>
        <w:jc w:val="center"/>
        <w:rPr>
          <w:rStyle w:val="Strong"/>
          <w:caps/>
          <w:sz w:val="28"/>
          <w:szCs w:val="28"/>
        </w:rPr>
      </w:pPr>
    </w:p>
    <w:p w:rsidR="008E1EA6" w:rsidRDefault="008E1EA6" w:rsidP="00A11C50">
      <w:pPr>
        <w:pStyle w:val="NormalWeb"/>
        <w:spacing w:before="0" w:beforeAutospacing="0" w:after="0" w:afterAutospacing="0" w:line="276" w:lineRule="auto"/>
        <w:jc w:val="center"/>
        <w:rPr>
          <w:rStyle w:val="Strong"/>
          <w:caps/>
          <w:sz w:val="28"/>
          <w:szCs w:val="28"/>
        </w:rPr>
      </w:pPr>
    </w:p>
    <w:p w:rsidR="008E1EA6" w:rsidRDefault="008E1EA6" w:rsidP="00017B74">
      <w:pPr>
        <w:jc w:val="right"/>
      </w:pPr>
      <w:r>
        <w:t>Приложение №1</w:t>
      </w:r>
    </w:p>
    <w:p w:rsidR="008E1EA6" w:rsidRDefault="008E1EA6" w:rsidP="00017B74">
      <w:pPr>
        <w:jc w:val="right"/>
      </w:pPr>
      <w:r>
        <w:t>УТВЕРЖДЕНО</w:t>
      </w:r>
    </w:p>
    <w:p w:rsidR="008E1EA6" w:rsidRDefault="008E1EA6" w:rsidP="00017B74">
      <w:pPr>
        <w:jc w:val="right"/>
      </w:pPr>
      <w:r>
        <w:t>Постановлением администрации</w:t>
      </w:r>
    </w:p>
    <w:p w:rsidR="008E1EA6" w:rsidRPr="00DA46C5" w:rsidRDefault="008E1EA6" w:rsidP="00017B74">
      <w:pPr>
        <w:jc w:val="right"/>
      </w:pPr>
      <w:r>
        <w:t xml:space="preserve">поселка Рамасуха от 14.11.2022 г. №45 </w:t>
      </w:r>
    </w:p>
    <w:p w:rsidR="008E1EA6" w:rsidRDefault="008E1EA6" w:rsidP="00017B74">
      <w:pPr>
        <w:jc w:val="right"/>
      </w:pPr>
      <w:r w:rsidRPr="00DA46C5">
        <w:t xml:space="preserve">                                   </w:t>
      </w:r>
    </w:p>
    <w:p w:rsidR="008E1EA6" w:rsidRDefault="008E1EA6" w:rsidP="004D7815">
      <w:pPr>
        <w:jc w:val="right"/>
      </w:pPr>
    </w:p>
    <w:p w:rsidR="008E1EA6" w:rsidRPr="00EF4689" w:rsidRDefault="008E1EA6" w:rsidP="004D7815">
      <w: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8E1EA6" w:rsidRDefault="008E1EA6" w:rsidP="004D7815">
      <w:pPr>
        <w:jc w:val="center"/>
        <w:rPr>
          <w:b/>
        </w:rPr>
      </w:pPr>
      <w:r>
        <w:rPr>
          <w:b/>
        </w:rPr>
        <w:t>Перечень главных  администраторов доходов бюджета Рамасухского городского поселения Почепского муниципального района Брянской области на 2023 год и плановый период 2024 и 2025 годов.</w:t>
      </w:r>
    </w:p>
    <w:p w:rsidR="008E1EA6" w:rsidRDefault="008E1EA6" w:rsidP="004D7815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</w:t>
      </w:r>
    </w:p>
    <w:tbl>
      <w:tblPr>
        <w:tblW w:w="21756" w:type="dxa"/>
        <w:tblInd w:w="-72" w:type="dxa"/>
        <w:tblLayout w:type="fixed"/>
        <w:tblLook w:val="0000"/>
      </w:tblPr>
      <w:tblGrid>
        <w:gridCol w:w="1260"/>
        <w:gridCol w:w="2700"/>
        <w:gridCol w:w="10980"/>
        <w:gridCol w:w="236"/>
        <w:gridCol w:w="6580"/>
      </w:tblGrid>
      <w:tr w:rsidR="008E1EA6" w:rsidRPr="00EF4689" w:rsidTr="00AF1E0C">
        <w:trPr>
          <w:gridAfter w:val="2"/>
          <w:wAfter w:w="6816" w:type="dxa"/>
          <w:trHeight w:val="480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124304" w:rsidRDefault="008E1EA6" w:rsidP="00AF1E0C">
            <w:pPr>
              <w:jc w:val="center"/>
            </w:pPr>
            <w:r w:rsidRPr="00124304">
              <w:t>Код бюджетной классификации</w:t>
            </w:r>
          </w:p>
        </w:tc>
        <w:tc>
          <w:tcPr>
            <w:tcW w:w="10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jc w:val="center"/>
              <w:rPr>
                <w:b/>
                <w:iCs/>
                <w:sz w:val="28"/>
                <w:szCs w:val="28"/>
              </w:rPr>
            </w:pPr>
          </w:p>
          <w:p w:rsidR="008E1EA6" w:rsidRPr="00124304" w:rsidRDefault="008E1EA6" w:rsidP="00AF1E0C">
            <w:pPr>
              <w:jc w:val="center"/>
              <w:rPr>
                <w:b/>
                <w:iCs/>
              </w:rPr>
            </w:pPr>
            <w:r w:rsidRPr="00124304">
              <w:rPr>
                <w:b/>
                <w:iCs/>
              </w:rPr>
              <w:t>Наименование доходов бюджета поселения</w:t>
            </w:r>
          </w:p>
        </w:tc>
      </w:tr>
      <w:tr w:rsidR="008E1EA6" w:rsidRPr="00EF4689" w:rsidTr="00AF1E0C">
        <w:trPr>
          <w:gridAfter w:val="2"/>
          <w:wAfter w:w="6816" w:type="dxa"/>
          <w:trHeight w:val="51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124304" w:rsidRDefault="008E1EA6" w:rsidP="00AF1E0C">
            <w:pPr>
              <w:jc w:val="center"/>
            </w:pPr>
            <w:r w:rsidRPr="00124304">
              <w:t>администратора доходов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124304" w:rsidRDefault="008E1EA6" w:rsidP="00AF1E0C">
            <w:pPr>
              <w:jc w:val="center"/>
            </w:pPr>
            <w:r w:rsidRPr="00124304">
              <w:t>доходов бюджета</w:t>
            </w:r>
            <w:r>
              <w:t xml:space="preserve"> поселения</w:t>
            </w:r>
          </w:p>
        </w:tc>
        <w:tc>
          <w:tcPr>
            <w:tcW w:w="10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jc w:val="center"/>
              <w:rPr>
                <w:b/>
                <w:iCs/>
                <w:sz w:val="28"/>
                <w:szCs w:val="28"/>
              </w:rPr>
            </w:pPr>
          </w:p>
        </w:tc>
      </w:tr>
      <w:tr w:rsidR="008E1EA6" w:rsidRPr="00EF4689" w:rsidTr="00AF1E0C">
        <w:trPr>
          <w:gridAfter w:val="2"/>
          <w:wAfter w:w="6816" w:type="dxa"/>
          <w:trHeight w:val="51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124304" w:rsidRDefault="008E1EA6" w:rsidP="00AF1E0C">
            <w:pPr>
              <w:jc w:val="center"/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124304" w:rsidRDefault="008E1EA6" w:rsidP="00AF1E0C">
            <w:pPr>
              <w:jc w:val="center"/>
            </w:pPr>
          </w:p>
        </w:tc>
        <w:tc>
          <w:tcPr>
            <w:tcW w:w="10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А</w:t>
            </w:r>
            <w:r w:rsidRPr="00A56049">
              <w:rPr>
                <w:b/>
                <w:iCs/>
                <w:sz w:val="28"/>
                <w:szCs w:val="28"/>
              </w:rPr>
              <w:t>дминистрация</w:t>
            </w:r>
            <w:r>
              <w:rPr>
                <w:b/>
                <w:iCs/>
                <w:sz w:val="28"/>
                <w:szCs w:val="28"/>
              </w:rPr>
              <w:t xml:space="preserve"> поселка Рамасуха</w:t>
            </w:r>
          </w:p>
        </w:tc>
      </w:tr>
      <w:tr w:rsidR="008E1EA6" w:rsidRPr="00EF4689" w:rsidTr="00AF1E0C">
        <w:trPr>
          <w:gridAfter w:val="2"/>
          <w:wAfter w:w="6816" w:type="dxa"/>
          <w:trHeight w:val="89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 w:rsidRPr="00E64FC2">
              <w:t>9</w:t>
            </w:r>
            <w:r>
              <w:t>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 w:rsidRPr="00E64FC2">
              <w:t>1</w:t>
            </w:r>
            <w:r>
              <w:t xml:space="preserve"> </w:t>
            </w:r>
            <w:r w:rsidRPr="00E64FC2">
              <w:t xml:space="preserve"> 08 </w:t>
            </w:r>
            <w:r>
              <w:t xml:space="preserve"> </w:t>
            </w:r>
            <w:r w:rsidRPr="00E64FC2">
              <w:t>04</w:t>
            </w:r>
            <w:r>
              <w:t>020 01 0000 110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B76673" w:rsidRDefault="008E1EA6" w:rsidP="00AF1E0C">
            <w:r w:rsidRPr="00B76673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r>
              <w:t xml:space="preserve"> </w:t>
            </w:r>
          </w:p>
        </w:tc>
      </w:tr>
      <w:tr w:rsidR="008E1EA6" w:rsidRPr="00EF4689" w:rsidTr="00AF1E0C">
        <w:trPr>
          <w:gridAfter w:val="2"/>
          <w:wAfter w:w="6816" w:type="dxa"/>
          <w:trHeight w:val="57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rPr>
                <w:highlight w:val="yellow"/>
              </w:rPr>
            </w:pPr>
            <w:r>
              <w:t>1 11  02033 13</w:t>
            </w:r>
            <w:r w:rsidRPr="00EF4689">
              <w:t xml:space="preserve"> 0000 120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B2F05" w:rsidRDefault="008E1EA6" w:rsidP="00AF1E0C">
            <w:pPr>
              <w:jc w:val="both"/>
            </w:pPr>
            <w:r>
              <w:rPr>
                <w:iCs/>
              </w:rPr>
              <w:t xml:space="preserve">Доходы от размещения временно свободных </w:t>
            </w:r>
            <w:r w:rsidRPr="00EF4689">
              <w:rPr>
                <w:iCs/>
              </w:rPr>
              <w:t xml:space="preserve"> средств   бюджетов </w:t>
            </w:r>
            <w:r>
              <w:rPr>
                <w:iCs/>
              </w:rPr>
              <w:t xml:space="preserve">городских </w:t>
            </w:r>
            <w:r w:rsidRPr="00EF4689">
              <w:rPr>
                <w:iCs/>
              </w:rPr>
              <w:t>поселений</w:t>
            </w:r>
          </w:p>
        </w:tc>
      </w:tr>
      <w:tr w:rsidR="008E1EA6" w:rsidRPr="00EF4689" w:rsidTr="00AF1E0C">
        <w:trPr>
          <w:trHeight w:val="111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 w:rsidRPr="00E64FC2">
              <w:t>9</w:t>
            </w:r>
            <w:r>
              <w:t>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F4689" w:rsidRDefault="008E1EA6" w:rsidP="00AF1E0C">
            <w:pPr>
              <w:jc w:val="both"/>
            </w:pPr>
            <w:r>
              <w:t>1 11  05025 13</w:t>
            </w:r>
            <w:r w:rsidRPr="00EF4689">
              <w:t xml:space="preserve"> 0000 120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B76673" w:rsidRDefault="008E1EA6" w:rsidP="00AF1E0C">
            <w:pPr>
              <w:jc w:val="both"/>
              <w:rPr>
                <w:iCs/>
              </w:rPr>
            </w:pPr>
            <w:r w:rsidRPr="00B76673"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>
              <w:rPr>
                <w:iCs/>
              </w:rPr>
              <w:t>городских</w:t>
            </w:r>
            <w:r w:rsidRPr="00B76673"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6816" w:type="dxa"/>
            <w:gridSpan w:val="2"/>
          </w:tcPr>
          <w:p w:rsidR="008E1EA6" w:rsidRDefault="008E1EA6" w:rsidP="00AF1E0C">
            <w:pPr>
              <w:jc w:val="both"/>
              <w:rPr>
                <w:iCs/>
              </w:rPr>
            </w:pPr>
          </w:p>
          <w:p w:rsidR="008E1EA6" w:rsidRPr="00EF4689" w:rsidRDefault="008E1EA6" w:rsidP="00AF1E0C">
            <w:pPr>
              <w:jc w:val="both"/>
              <w:rPr>
                <w:iCs/>
              </w:rPr>
            </w:pPr>
          </w:p>
        </w:tc>
      </w:tr>
      <w:tr w:rsidR="008E1EA6" w:rsidRPr="00EF4689" w:rsidTr="00AF1E0C">
        <w:trPr>
          <w:gridAfter w:val="2"/>
          <w:wAfter w:w="6816" w:type="dxa"/>
          <w:trHeight w:val="98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F4689" w:rsidRDefault="008E1EA6" w:rsidP="00AF1E0C">
            <w:pPr>
              <w:jc w:val="both"/>
            </w:pPr>
            <w:r>
              <w:t>1 11  05035 13 0000 120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EA6" w:rsidRPr="005008BA" w:rsidRDefault="008E1EA6" w:rsidP="00AF1E0C">
            <w:pPr>
              <w:jc w:val="both"/>
            </w:pPr>
            <w:r w:rsidRPr="005008BA">
              <w:t xml:space="preserve">Доходы от сдачи в аренду имущества, находящегося в оперативном управлении органов управления </w:t>
            </w:r>
            <w:r>
              <w:rPr>
                <w:iCs/>
              </w:rPr>
              <w:t>городских</w:t>
            </w:r>
            <w:r w:rsidRPr="005008BA">
              <w:t xml:space="preserve">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8E1EA6" w:rsidRPr="00EF4689" w:rsidTr="00AF1E0C">
        <w:trPr>
          <w:gridAfter w:val="2"/>
          <w:wAfter w:w="6816" w:type="dxa"/>
          <w:trHeight w:val="29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5008BA" w:rsidRDefault="008E1EA6" w:rsidP="00AF1E0C">
            <w:pPr>
              <w:jc w:val="both"/>
            </w:pPr>
            <w:r>
              <w:t>1 11 07015 13</w:t>
            </w:r>
            <w:r w:rsidRPr="005008BA">
              <w:t xml:space="preserve"> 0000 120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5008BA" w:rsidRDefault="008E1EA6" w:rsidP="00AF1E0C">
            <w:pPr>
              <w:jc w:val="both"/>
            </w:pPr>
            <w:r w:rsidRPr="005008BA"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      </w:r>
            <w:r>
              <w:rPr>
                <w:iCs/>
              </w:rPr>
              <w:t>городскими</w:t>
            </w:r>
            <w:r w:rsidRPr="005008BA">
              <w:t xml:space="preserve"> поселениями</w:t>
            </w:r>
          </w:p>
        </w:tc>
      </w:tr>
      <w:tr w:rsidR="008E1EA6" w:rsidRPr="00EF4689" w:rsidTr="00AF1E0C">
        <w:trPr>
          <w:gridAfter w:val="2"/>
          <w:wAfter w:w="6816" w:type="dxa"/>
          <w:trHeight w:val="93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F4689" w:rsidRDefault="008E1EA6" w:rsidP="00AF1E0C">
            <w:pPr>
              <w:jc w:val="both"/>
            </w:pPr>
            <w:r>
              <w:t>1 11 09045 13 0000 120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EA6" w:rsidRPr="005008BA" w:rsidRDefault="008E1EA6" w:rsidP="00AF1E0C">
            <w:pPr>
              <w:jc w:val="both"/>
            </w:pPr>
            <w:r w:rsidRPr="005008BA">
              <w:t xml:space="preserve">Прочие поступления от использования имущества, находящегося в собственности </w:t>
            </w:r>
            <w:r>
              <w:rPr>
                <w:iCs/>
              </w:rPr>
              <w:t>городских</w:t>
            </w:r>
            <w:r w:rsidRPr="005008BA"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8E1EA6" w:rsidRPr="00EF4689" w:rsidTr="00AF1E0C">
        <w:trPr>
          <w:gridAfter w:val="1"/>
          <w:wAfter w:w="6580" w:type="dxa"/>
          <w:trHeight w:val="52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5008BA" w:rsidRDefault="008E1EA6" w:rsidP="00AF1E0C">
            <w:r>
              <w:t>1 13 01995 13</w:t>
            </w:r>
            <w:r w:rsidRPr="005008BA">
              <w:t xml:space="preserve"> 0000 130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5008BA" w:rsidRDefault="008E1EA6" w:rsidP="00AF1E0C">
            <w:pPr>
              <w:jc w:val="both"/>
            </w:pPr>
            <w:r w:rsidRPr="005008BA">
              <w:t xml:space="preserve">Прочие доходы от оказания платных услуг (работ) получателями средств бюджетов </w:t>
            </w:r>
            <w:r>
              <w:rPr>
                <w:iCs/>
              </w:rPr>
              <w:t>городских</w:t>
            </w:r>
            <w:r w:rsidRPr="005008BA">
              <w:t xml:space="preserve"> поселений</w:t>
            </w:r>
          </w:p>
        </w:tc>
        <w:tc>
          <w:tcPr>
            <w:tcW w:w="236" w:type="dxa"/>
            <w:vAlign w:val="center"/>
          </w:tcPr>
          <w:p w:rsidR="008E1EA6" w:rsidRPr="009954B6" w:rsidRDefault="008E1EA6" w:rsidP="00AF1E0C">
            <w:pPr>
              <w:jc w:val="center"/>
              <w:rPr>
                <w:sz w:val="26"/>
                <w:szCs w:val="26"/>
              </w:rPr>
            </w:pPr>
          </w:p>
        </w:tc>
      </w:tr>
      <w:tr w:rsidR="008E1EA6" w:rsidRPr="00EF4689" w:rsidTr="00AF1E0C">
        <w:trPr>
          <w:gridAfter w:val="2"/>
          <w:wAfter w:w="6816" w:type="dxa"/>
          <w:trHeight w:val="29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jc w:val="both"/>
            </w:pPr>
            <w:r>
              <w:t>1 13 02065 13 0000 130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5008BA" w:rsidRDefault="008E1EA6" w:rsidP="00AF1E0C">
            <w:pPr>
              <w:jc w:val="both"/>
            </w:pPr>
            <w:r>
              <w:rPr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городских поселений</w:t>
            </w:r>
          </w:p>
        </w:tc>
      </w:tr>
      <w:tr w:rsidR="008E1EA6" w:rsidRPr="00EF4689" w:rsidTr="00AF1E0C">
        <w:trPr>
          <w:gridAfter w:val="2"/>
          <w:wAfter w:w="6816" w:type="dxa"/>
          <w:trHeight w:val="29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5008BA" w:rsidRDefault="008E1EA6" w:rsidP="00AF1E0C">
            <w:pPr>
              <w:jc w:val="both"/>
              <w:rPr>
                <w:lang w:val="en-US"/>
              </w:rPr>
            </w:pPr>
            <w:r>
              <w:t>1 13 02995 13</w:t>
            </w:r>
            <w:r w:rsidRPr="005008BA">
              <w:t xml:space="preserve"> 0000 130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5008BA" w:rsidRDefault="008E1EA6" w:rsidP="00AF1E0C">
            <w:pPr>
              <w:jc w:val="both"/>
              <w:rPr>
                <w:iCs/>
              </w:rPr>
            </w:pPr>
            <w:r w:rsidRPr="005008BA">
              <w:t xml:space="preserve">Прочие доходы от компенсации затрат  бюджетов </w:t>
            </w:r>
            <w:r>
              <w:rPr>
                <w:iCs/>
              </w:rPr>
              <w:t>городских</w:t>
            </w:r>
            <w:r w:rsidRPr="005008BA">
              <w:t xml:space="preserve"> поселений</w:t>
            </w:r>
          </w:p>
        </w:tc>
      </w:tr>
      <w:tr w:rsidR="008E1EA6" w:rsidRPr="00EF4689" w:rsidTr="00AF1E0C">
        <w:trPr>
          <w:gridAfter w:val="2"/>
          <w:wAfter w:w="6816" w:type="dxa"/>
          <w:trHeight w:val="57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C66380" w:rsidRDefault="008E1EA6" w:rsidP="00AF1E0C">
            <w:pPr>
              <w:jc w:val="both"/>
            </w:pPr>
            <w:r>
              <w:t>1 14 01050 13 0000 410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C66380" w:rsidRDefault="008E1EA6" w:rsidP="00AF1E0C">
            <w:pPr>
              <w:jc w:val="both"/>
            </w:pPr>
            <w:r>
              <w:t>Доходы от продажи квартир, находящихся в собственности городских поселений</w:t>
            </w:r>
          </w:p>
        </w:tc>
      </w:tr>
      <w:tr w:rsidR="008E1EA6" w:rsidRPr="00EF4689" w:rsidTr="00AF1E0C">
        <w:trPr>
          <w:gridAfter w:val="2"/>
          <w:wAfter w:w="6816" w:type="dxa"/>
          <w:trHeight w:val="57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 w:rsidRPr="00E64FC2">
              <w:t>9</w:t>
            </w:r>
            <w:r>
              <w:t>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C66380" w:rsidRDefault="008E1EA6" w:rsidP="00AF1E0C">
            <w:pPr>
              <w:jc w:val="both"/>
            </w:pPr>
            <w:r>
              <w:t>1 14 02052 13</w:t>
            </w:r>
            <w:r w:rsidRPr="00C66380">
              <w:t xml:space="preserve"> 0000 410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C66380" w:rsidRDefault="008E1EA6" w:rsidP="00AF1E0C">
            <w:pPr>
              <w:jc w:val="both"/>
            </w:pPr>
            <w:r w:rsidRPr="00C66380">
              <w:t xml:space="preserve">Доходы от реализации имущества, находящегося в оперативном управлении учреждений, находящихся в ведении органов управления </w:t>
            </w:r>
            <w:r>
              <w:t xml:space="preserve">городских </w:t>
            </w:r>
            <w:r w:rsidRPr="00C66380"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8E1EA6" w:rsidRPr="00EF4689" w:rsidTr="00AF1E0C">
        <w:trPr>
          <w:gridAfter w:val="2"/>
          <w:wAfter w:w="6816" w:type="dxa"/>
          <w:trHeight w:val="40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C66380" w:rsidRDefault="008E1EA6" w:rsidP="00AF1E0C">
            <w:pPr>
              <w:jc w:val="both"/>
            </w:pPr>
            <w:r>
              <w:t>1 14 02053 13</w:t>
            </w:r>
            <w:r w:rsidRPr="00C66380">
              <w:t xml:space="preserve"> 0000 410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C66380" w:rsidRDefault="008E1EA6" w:rsidP="00AF1E0C">
            <w:pPr>
              <w:jc w:val="both"/>
              <w:rPr>
                <w:iCs/>
              </w:rPr>
            </w:pPr>
            <w:r w:rsidRPr="00C66380">
              <w:t xml:space="preserve">Доходы от реализации иного имущества, находящегося в собственности </w:t>
            </w:r>
            <w:r>
              <w:rPr>
                <w:iCs/>
              </w:rPr>
              <w:t>городских</w:t>
            </w:r>
            <w:r w:rsidRPr="00C66380"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E1EA6" w:rsidRPr="00EF4689" w:rsidTr="00AF1E0C">
        <w:trPr>
          <w:gridAfter w:val="2"/>
          <w:wAfter w:w="6816" w:type="dxa"/>
          <w:trHeight w:val="57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C66380" w:rsidRDefault="008E1EA6" w:rsidP="00AF1E0C">
            <w:pPr>
              <w:jc w:val="both"/>
            </w:pPr>
            <w:r>
              <w:t>1 14 02052 13</w:t>
            </w:r>
            <w:r w:rsidRPr="00C66380">
              <w:t xml:space="preserve"> 0000 440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C66380" w:rsidRDefault="008E1EA6" w:rsidP="00AF1E0C">
            <w:pPr>
              <w:jc w:val="both"/>
            </w:pPr>
            <w:r w:rsidRPr="00C66380">
              <w:t xml:space="preserve">Доходы от реализации имущества, находящегося в оперативном управлении учреждений, находящихся в ведении органов управления </w:t>
            </w:r>
            <w:r>
              <w:rPr>
                <w:iCs/>
              </w:rPr>
              <w:t>городских</w:t>
            </w:r>
            <w:r w:rsidRPr="00C66380">
              <w:t xml:space="preserve">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8E1EA6" w:rsidRPr="00EF4689" w:rsidTr="00AF1E0C">
        <w:trPr>
          <w:gridAfter w:val="2"/>
          <w:wAfter w:w="6816" w:type="dxa"/>
          <w:trHeight w:val="57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0D6DF9" w:rsidRDefault="008E1EA6" w:rsidP="00AF1E0C">
            <w:r w:rsidRPr="000D6DF9"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0D6DF9" w:rsidRDefault="008E1EA6" w:rsidP="00AF1E0C">
            <w:pPr>
              <w:jc w:val="both"/>
            </w:pPr>
            <w:r w:rsidRPr="000D6DF9">
              <w:t>1 14 02053 13 0000 440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0D6DF9" w:rsidRDefault="008E1EA6" w:rsidP="00AF1E0C">
            <w:pPr>
              <w:jc w:val="both"/>
            </w:pPr>
            <w:r w:rsidRPr="000D6DF9">
              <w:t xml:space="preserve">Доходы от реализации иного имущества, находящегося в собственности </w:t>
            </w:r>
            <w:r w:rsidRPr="000D6DF9">
              <w:rPr>
                <w:iCs/>
              </w:rPr>
              <w:t>городских</w:t>
            </w:r>
            <w:r w:rsidRPr="000D6DF9"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8E1EA6" w:rsidRPr="00EF4689" w:rsidTr="00AF1E0C">
        <w:trPr>
          <w:gridAfter w:val="2"/>
          <w:wAfter w:w="6816" w:type="dxa"/>
          <w:trHeight w:val="57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6B4B87" w:rsidRDefault="008E1EA6" w:rsidP="00AF1E0C">
            <w:pPr>
              <w:jc w:val="both"/>
            </w:pPr>
            <w:r>
              <w:t>1 14 04050 13</w:t>
            </w:r>
            <w:r w:rsidRPr="006B4B87">
              <w:t xml:space="preserve"> 0000 420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6B4B87" w:rsidRDefault="008E1EA6" w:rsidP="00AF1E0C">
            <w:pPr>
              <w:jc w:val="both"/>
            </w:pPr>
            <w:r w:rsidRPr="006B4B87">
              <w:t xml:space="preserve">Доходы от продажи нематериальных активов, находящихся в собственности </w:t>
            </w:r>
            <w:r>
              <w:rPr>
                <w:iCs/>
              </w:rPr>
              <w:t>городских</w:t>
            </w:r>
            <w:r w:rsidRPr="006B4B87">
              <w:t xml:space="preserve"> поселений</w:t>
            </w:r>
          </w:p>
        </w:tc>
      </w:tr>
      <w:tr w:rsidR="008E1EA6" w:rsidRPr="00EF4689" w:rsidTr="00AF1E0C">
        <w:trPr>
          <w:gridAfter w:val="2"/>
          <w:wAfter w:w="6816" w:type="dxa"/>
          <w:trHeight w:val="57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714F81" w:rsidRDefault="008E1EA6" w:rsidP="00AF1E0C">
            <w:r w:rsidRPr="00714F81"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714F81" w:rsidRDefault="008E1EA6" w:rsidP="00AF1E0C">
            <w:pPr>
              <w:jc w:val="both"/>
            </w:pPr>
            <w:r w:rsidRPr="00714F81">
              <w:t>1 14 06025 13 0000 430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714F81" w:rsidRDefault="008E1EA6" w:rsidP="00AF1E0C">
            <w:pPr>
              <w:jc w:val="both"/>
            </w:pPr>
            <w:r w:rsidRPr="00714F81">
              <w:t xml:space="preserve">Доходы от продажи земельных участков, находящихся в собственности </w:t>
            </w:r>
            <w:r w:rsidRPr="00714F81">
              <w:rPr>
                <w:iCs/>
              </w:rPr>
              <w:t>городских</w:t>
            </w:r>
            <w:r w:rsidRPr="00714F81"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8E1EA6" w:rsidRPr="00EF4689" w:rsidTr="00AF1E0C">
        <w:trPr>
          <w:gridAfter w:val="2"/>
          <w:wAfter w:w="6816" w:type="dxa"/>
          <w:trHeight w:val="57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jc w:val="both"/>
            </w:pPr>
            <w:r>
              <w:t>1 15 02050 13 0000 140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EA6" w:rsidRPr="000D2772" w:rsidRDefault="008E1EA6" w:rsidP="00AF1E0C">
            <w:pPr>
              <w:jc w:val="both"/>
            </w:pPr>
            <w:r w:rsidRPr="000D2772">
              <w:rPr>
                <w:color w:val="000000"/>
                <w:shd w:val="clear" w:color="auto" w:fill="FFFFFF"/>
              </w:rPr>
              <w:t>Платежи, взимаемые органами местного самоуправления (организациями) городских поселений за выполнение определенных функций</w:t>
            </w:r>
          </w:p>
        </w:tc>
      </w:tr>
      <w:tr w:rsidR="008E1EA6" w:rsidRPr="00EF4689" w:rsidTr="00AF1E0C">
        <w:trPr>
          <w:gridAfter w:val="2"/>
          <w:wAfter w:w="6816" w:type="dxa"/>
          <w:trHeight w:val="33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F4689" w:rsidRDefault="008E1EA6" w:rsidP="00AF1E0C">
            <w:pPr>
              <w:jc w:val="both"/>
            </w:pPr>
            <w:r>
              <w:t>1 17 01050 13</w:t>
            </w:r>
            <w:r w:rsidRPr="00EF4689">
              <w:t xml:space="preserve"> 0000 180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F4689" w:rsidRDefault="008E1EA6" w:rsidP="00AF1E0C">
            <w:pPr>
              <w:jc w:val="both"/>
              <w:rPr>
                <w:iCs/>
              </w:rPr>
            </w:pPr>
            <w:r w:rsidRPr="00EF4689">
              <w:t xml:space="preserve">Невыясненные поступления, зачисляемые   в  бюджеты </w:t>
            </w:r>
            <w:r>
              <w:rPr>
                <w:iCs/>
              </w:rPr>
              <w:t>городских</w:t>
            </w:r>
            <w:r w:rsidRPr="00EF4689">
              <w:t xml:space="preserve"> поселений</w:t>
            </w:r>
          </w:p>
        </w:tc>
      </w:tr>
      <w:tr w:rsidR="008E1EA6" w:rsidRPr="00EF4689" w:rsidTr="00AF1E0C">
        <w:trPr>
          <w:gridAfter w:val="2"/>
          <w:wAfter w:w="6816" w:type="dxa"/>
          <w:trHeight w:val="30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 w:rsidRPr="00E64FC2">
              <w:t>9</w:t>
            </w:r>
            <w:r>
              <w:t>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jc w:val="both"/>
            </w:pPr>
            <w:r>
              <w:t>1 17 05050 13</w:t>
            </w:r>
            <w:r w:rsidRPr="00EF4689">
              <w:t xml:space="preserve"> 0000 180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F4689" w:rsidRDefault="008E1EA6" w:rsidP="00AF1E0C">
            <w:pPr>
              <w:jc w:val="both"/>
            </w:pPr>
            <w:r w:rsidRPr="00EF4689">
              <w:rPr>
                <w:iCs/>
              </w:rPr>
              <w:t xml:space="preserve">Прочие неналоговые доходы бюджетов </w:t>
            </w:r>
            <w:r>
              <w:rPr>
                <w:iCs/>
              </w:rPr>
              <w:t>городских</w:t>
            </w:r>
            <w:r w:rsidRPr="00EF4689">
              <w:rPr>
                <w:iCs/>
              </w:rPr>
              <w:t xml:space="preserve"> поселений</w:t>
            </w:r>
          </w:p>
        </w:tc>
      </w:tr>
      <w:tr w:rsidR="008E1EA6" w:rsidRPr="00EF4689" w:rsidTr="00AF1E0C">
        <w:trPr>
          <w:gridAfter w:val="2"/>
          <w:wAfter w:w="6816" w:type="dxa"/>
          <w:trHeight w:val="4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07393" w:rsidRDefault="008E1EA6" w:rsidP="00AF1E0C">
            <w:r w:rsidRPr="00E07393"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07393" w:rsidRDefault="008E1EA6" w:rsidP="00AF1E0C">
            <w:pPr>
              <w:jc w:val="both"/>
            </w:pPr>
            <w:r w:rsidRPr="00E07393">
              <w:t>1 17 15030 13 0010 150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549A8" w:rsidRDefault="008E1EA6" w:rsidP="00AF1E0C">
            <w:pPr>
              <w:jc w:val="both"/>
            </w:pPr>
            <w:r w:rsidRPr="00E07393">
              <w:t>Инициативные платежи, зачисляемые в бюджеты городских поселений</w:t>
            </w:r>
          </w:p>
        </w:tc>
      </w:tr>
      <w:tr w:rsidR="008E1EA6" w:rsidRPr="00EF4689" w:rsidTr="00AF1E0C">
        <w:trPr>
          <w:gridAfter w:val="2"/>
          <w:wAfter w:w="6816" w:type="dxa"/>
          <w:trHeight w:val="4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549A8" w:rsidRDefault="008E1EA6" w:rsidP="00AF1E0C">
            <w:r w:rsidRPr="002549A8"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549A8" w:rsidRDefault="008E1EA6" w:rsidP="00AF1E0C">
            <w:pPr>
              <w:jc w:val="both"/>
            </w:pPr>
            <w:r w:rsidRPr="002549A8">
              <w:t>2 02 16001 13 0000 150</w:t>
            </w:r>
          </w:p>
          <w:p w:rsidR="008E1EA6" w:rsidRPr="002549A8" w:rsidRDefault="008E1EA6" w:rsidP="00AF1E0C">
            <w:pPr>
              <w:jc w:val="both"/>
            </w:pP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F4689" w:rsidRDefault="008E1EA6" w:rsidP="00AF1E0C">
            <w:pPr>
              <w:jc w:val="both"/>
            </w:pPr>
            <w:r w:rsidRPr="002549A8">
              <w:t xml:space="preserve">Дотации бюджетам </w:t>
            </w:r>
            <w:r w:rsidRPr="002549A8">
              <w:rPr>
                <w:iCs/>
              </w:rPr>
              <w:t>городских</w:t>
            </w:r>
            <w:r w:rsidRPr="002549A8">
              <w:t xml:space="preserve"> поселений   на выравнивание бюджетной обеспеченности из бюджетов муниципальных районов</w:t>
            </w:r>
            <w:r w:rsidRPr="00EF4689">
              <w:t xml:space="preserve"> </w:t>
            </w:r>
          </w:p>
        </w:tc>
      </w:tr>
      <w:tr w:rsidR="008E1EA6" w:rsidRPr="00EF4689" w:rsidTr="00AF1E0C">
        <w:trPr>
          <w:gridAfter w:val="2"/>
          <w:wAfter w:w="6816" w:type="dxa"/>
          <w:trHeight w:val="57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F4689" w:rsidRDefault="008E1EA6" w:rsidP="00AF1E0C">
            <w:pPr>
              <w:jc w:val="both"/>
            </w:pPr>
            <w:r>
              <w:t>2 02 15002</w:t>
            </w:r>
            <w:r w:rsidRPr="00EF4689">
              <w:t xml:space="preserve"> </w:t>
            </w:r>
            <w:r>
              <w:t>13 0000 150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F4689" w:rsidRDefault="008E1EA6" w:rsidP="00AF1E0C">
            <w:pPr>
              <w:jc w:val="both"/>
            </w:pPr>
            <w:r>
              <w:t xml:space="preserve">Дотации  бюджетам </w:t>
            </w:r>
            <w:r>
              <w:rPr>
                <w:iCs/>
              </w:rPr>
              <w:t>городских</w:t>
            </w:r>
            <w:r>
              <w:t xml:space="preserve"> поселений на поддержку мер по обеспечению  сбалансированности бюджетов</w:t>
            </w:r>
          </w:p>
        </w:tc>
      </w:tr>
      <w:tr w:rsidR="008E1EA6" w:rsidRPr="00EF4689" w:rsidTr="00AF1E0C">
        <w:trPr>
          <w:gridAfter w:val="2"/>
          <w:wAfter w:w="6816" w:type="dxa"/>
          <w:trHeight w:val="37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F4689" w:rsidRDefault="008E1EA6" w:rsidP="00AF1E0C">
            <w:pPr>
              <w:jc w:val="both"/>
            </w:pPr>
            <w:r>
              <w:t>2 02 19999</w:t>
            </w:r>
            <w:r w:rsidRPr="00EF4689">
              <w:t xml:space="preserve"> </w:t>
            </w:r>
            <w:r>
              <w:t>13 0000 150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F4689" w:rsidRDefault="008E1EA6" w:rsidP="00AF1E0C">
            <w:pPr>
              <w:jc w:val="both"/>
            </w:pPr>
            <w:r>
              <w:t xml:space="preserve">Прочие дотации бюджетам </w:t>
            </w:r>
            <w:r>
              <w:rPr>
                <w:iCs/>
              </w:rPr>
              <w:t>городских</w:t>
            </w:r>
            <w:r>
              <w:t xml:space="preserve"> поселений</w:t>
            </w:r>
          </w:p>
        </w:tc>
      </w:tr>
      <w:tr w:rsidR="008E1EA6" w:rsidRPr="00EF4689" w:rsidTr="00AF1E0C">
        <w:trPr>
          <w:gridAfter w:val="2"/>
          <w:wAfter w:w="6816" w:type="dxa"/>
          <w:trHeight w:val="4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B45F71" w:rsidRDefault="008E1EA6" w:rsidP="00AF1E0C">
            <w:r w:rsidRPr="00B45F71"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B45F71" w:rsidRDefault="008E1EA6" w:rsidP="00AF1E0C">
            <w:pPr>
              <w:jc w:val="both"/>
            </w:pPr>
            <w:r w:rsidRPr="00B45F71">
              <w:t>2 02 29999 13</w:t>
            </w:r>
            <w:r>
              <w:t xml:space="preserve"> 0000 150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EA6" w:rsidRPr="00B45F71" w:rsidRDefault="008E1EA6" w:rsidP="00AF1E0C">
            <w:pPr>
              <w:jc w:val="both"/>
            </w:pPr>
            <w:r w:rsidRPr="00B45F71">
              <w:t xml:space="preserve">Прочие субсидии бюджетам </w:t>
            </w:r>
            <w:r w:rsidRPr="00B45F71">
              <w:rPr>
                <w:iCs/>
              </w:rPr>
              <w:t>городских</w:t>
            </w:r>
            <w:r w:rsidRPr="00B45F71">
              <w:t xml:space="preserve"> поселений</w:t>
            </w:r>
          </w:p>
        </w:tc>
      </w:tr>
      <w:tr w:rsidR="008E1EA6" w:rsidRPr="00EF4689" w:rsidTr="00AF1E0C">
        <w:trPr>
          <w:gridAfter w:val="2"/>
          <w:wAfter w:w="6816" w:type="dxa"/>
          <w:trHeight w:val="4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jc w:val="both"/>
            </w:pPr>
            <w:r>
              <w:t>2 02 30024 13 0000 150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F4689" w:rsidRDefault="008E1EA6" w:rsidP="00AF1E0C">
            <w:pPr>
              <w:jc w:val="both"/>
            </w:pPr>
            <w: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</w:tr>
      <w:tr w:rsidR="008E1EA6" w:rsidRPr="00EF4689" w:rsidTr="00AF1E0C">
        <w:trPr>
          <w:gridAfter w:val="2"/>
          <w:wAfter w:w="6816" w:type="dxa"/>
          <w:trHeight w:val="47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F4689" w:rsidRDefault="008E1EA6" w:rsidP="00AF1E0C">
            <w:pPr>
              <w:jc w:val="both"/>
            </w:pPr>
            <w:r>
              <w:t>2 02 35118</w:t>
            </w:r>
            <w:r w:rsidRPr="00EF4689">
              <w:t xml:space="preserve"> </w:t>
            </w:r>
            <w:r>
              <w:t>13 0000 150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F4689" w:rsidRDefault="008E1EA6" w:rsidP="00AF1E0C">
            <w:pPr>
              <w:jc w:val="both"/>
            </w:pPr>
            <w:r w:rsidRPr="00EF4689">
              <w:t xml:space="preserve">Субвенции бюджетам </w:t>
            </w:r>
            <w:r>
              <w:rPr>
                <w:iCs/>
              </w:rPr>
              <w:t>городских</w:t>
            </w:r>
            <w:r>
              <w:t xml:space="preserve"> поселений на осуществление первичного  воинского  учета на территориях, где отсутствуют военные комиссариаты</w:t>
            </w:r>
          </w:p>
        </w:tc>
      </w:tr>
      <w:tr w:rsidR="008E1EA6" w:rsidRPr="00EF4689" w:rsidTr="00AF1E0C">
        <w:trPr>
          <w:gridAfter w:val="2"/>
          <w:wAfter w:w="6816" w:type="dxa"/>
          <w:trHeight w:val="24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jc w:val="both"/>
            </w:pPr>
            <w:r>
              <w:t>2 02 49999 13 0000 150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EA6" w:rsidRDefault="008E1EA6" w:rsidP="00AF1E0C">
            <w:pPr>
              <w:jc w:val="both"/>
            </w:pPr>
            <w:r>
              <w:t xml:space="preserve">Прочие межбюджетные трансферты, передаваемые бюджетам </w:t>
            </w:r>
            <w:r>
              <w:rPr>
                <w:iCs/>
              </w:rPr>
              <w:t>городских</w:t>
            </w:r>
            <w:r>
              <w:t xml:space="preserve"> поселений</w:t>
            </w:r>
          </w:p>
        </w:tc>
      </w:tr>
      <w:tr w:rsidR="008E1EA6" w:rsidRPr="00EF4689" w:rsidTr="00AF1E0C">
        <w:trPr>
          <w:gridAfter w:val="2"/>
          <w:wAfter w:w="6816" w:type="dxa"/>
          <w:trHeight w:val="24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jc w:val="both"/>
            </w:pPr>
            <w:r>
              <w:t>2 07 05030 13 0000 150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EA6" w:rsidRDefault="008E1EA6" w:rsidP="00AF1E0C">
            <w:pPr>
              <w:jc w:val="both"/>
            </w:pPr>
            <w:r>
              <w:t>Прочие безвозмездные поступления в бюджеты городских поселений</w:t>
            </w:r>
          </w:p>
        </w:tc>
      </w:tr>
      <w:tr w:rsidR="008E1EA6" w:rsidRPr="00EF4689" w:rsidTr="00AF1E0C">
        <w:trPr>
          <w:gridAfter w:val="2"/>
          <w:wAfter w:w="6816" w:type="dxa"/>
          <w:trHeight w:val="24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E64FC2" w:rsidRDefault="008E1EA6" w:rsidP="00AF1E0C">
            <w:r>
              <w:t>908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jc w:val="both"/>
            </w:pPr>
            <w:r>
              <w:t>2 08 05000 13 0000 150</w:t>
            </w:r>
          </w:p>
        </w:tc>
        <w:tc>
          <w:tcPr>
            <w:tcW w:w="10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EA6" w:rsidRDefault="008E1EA6" w:rsidP="00AF1E0C">
            <w:pPr>
              <w:jc w:val="both"/>
            </w:pPr>
            <w:r>
              <w:t xml:space="preserve">Перечисления из бюджетов </w:t>
            </w:r>
            <w:r>
              <w:rPr>
                <w:iCs/>
              </w:rPr>
              <w:t>городских</w:t>
            </w:r>
            <w:r>
              <w:t xml:space="preserve"> поселений (в бюджеты городских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8E1EA6" w:rsidRDefault="008E1EA6" w:rsidP="004D7815">
      <w:r w:rsidRPr="00EF4689">
        <w:t xml:space="preserve">    </w:t>
      </w:r>
    </w:p>
    <w:p w:rsidR="008E1EA6" w:rsidRDefault="008E1EA6" w:rsidP="004D7815">
      <w:pPr>
        <w:sectPr w:rsidR="008E1EA6" w:rsidSect="0061104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t xml:space="preserve">             </w:t>
      </w:r>
    </w:p>
    <w:p w:rsidR="008E1EA6" w:rsidRPr="00712BED" w:rsidRDefault="008E1EA6" w:rsidP="00712BED">
      <w:r>
        <w:rPr>
          <w:b/>
        </w:rPr>
        <w:t xml:space="preserve">                </w:t>
      </w:r>
    </w:p>
    <w:p w:rsidR="008E1EA6" w:rsidRDefault="008E1EA6" w:rsidP="00017B74">
      <w:r>
        <w:tab/>
        <w:t xml:space="preserve">                </w:t>
      </w:r>
      <w:r w:rsidRPr="00EF4689">
        <w:t xml:space="preserve">                                                                                                                                          </w:t>
      </w:r>
      <w:r>
        <w:t xml:space="preserve">         </w:t>
      </w:r>
    </w:p>
    <w:p w:rsidR="008E1EA6" w:rsidRDefault="008E1EA6" w:rsidP="00017B74">
      <w:pPr>
        <w:jc w:val="right"/>
      </w:pPr>
      <w:r>
        <w:t xml:space="preserve">  Приложение №2</w:t>
      </w:r>
    </w:p>
    <w:p w:rsidR="008E1EA6" w:rsidRDefault="008E1EA6" w:rsidP="004D7815">
      <w:pPr>
        <w:jc w:val="right"/>
      </w:pPr>
    </w:p>
    <w:p w:rsidR="008E1EA6" w:rsidRDefault="008E1EA6" w:rsidP="004D7815">
      <w:pPr>
        <w:jc w:val="right"/>
      </w:pPr>
      <w:r>
        <w:t>УТВЕРЖДЕНО</w:t>
      </w:r>
    </w:p>
    <w:p w:rsidR="008E1EA6" w:rsidRDefault="008E1EA6" w:rsidP="004D7815">
      <w:pPr>
        <w:jc w:val="right"/>
      </w:pPr>
      <w:r>
        <w:t>Постановлением администрации</w:t>
      </w:r>
    </w:p>
    <w:p w:rsidR="008E1EA6" w:rsidRPr="00DA46C5" w:rsidRDefault="008E1EA6" w:rsidP="004D7815">
      <w:pPr>
        <w:jc w:val="right"/>
      </w:pPr>
      <w:r>
        <w:t>Поселка Рамасуха от 14.11.2022 г. № 45</w:t>
      </w:r>
    </w:p>
    <w:p w:rsidR="008E1EA6" w:rsidRDefault="008E1EA6" w:rsidP="00914F42">
      <w:pPr>
        <w:jc w:val="right"/>
      </w:pPr>
      <w:r w:rsidRPr="00DA46C5">
        <w:t xml:space="preserve">                                   </w:t>
      </w:r>
    </w:p>
    <w:p w:rsidR="008E1EA6" w:rsidRDefault="008E1EA6" w:rsidP="004D7815">
      <w:pPr>
        <w:jc w:val="right"/>
      </w:pPr>
    </w:p>
    <w:p w:rsidR="008E1EA6" w:rsidRDefault="008E1EA6" w:rsidP="004D7815">
      <w:pPr>
        <w:jc w:val="right"/>
      </w:pPr>
    </w:p>
    <w:p w:rsidR="008E1EA6" w:rsidRPr="00280908" w:rsidRDefault="008E1EA6" w:rsidP="004D7815">
      <w:pPr>
        <w:pStyle w:val="Heading6"/>
        <w:ind w:left="0" w:hanging="120"/>
        <w:jc w:val="center"/>
        <w:rPr>
          <w:b/>
          <w:bCs/>
          <w:sz w:val="24"/>
          <w:szCs w:val="24"/>
        </w:rPr>
      </w:pPr>
      <w:r w:rsidRPr="00280908">
        <w:rPr>
          <w:b/>
          <w:sz w:val="24"/>
          <w:szCs w:val="24"/>
        </w:rPr>
        <w:t xml:space="preserve">Перечень главных администраторов доходов </w:t>
      </w:r>
      <w:r w:rsidRPr="00280908">
        <w:rPr>
          <w:b/>
          <w:bCs/>
          <w:sz w:val="24"/>
          <w:szCs w:val="24"/>
        </w:rPr>
        <w:t>бюджета</w:t>
      </w:r>
    </w:p>
    <w:p w:rsidR="008E1EA6" w:rsidRPr="00280908" w:rsidRDefault="008E1EA6" w:rsidP="004D7815">
      <w:pPr>
        <w:pStyle w:val="Heading6"/>
        <w:ind w:left="0" w:hanging="120"/>
        <w:jc w:val="center"/>
        <w:rPr>
          <w:b/>
          <w:sz w:val="24"/>
          <w:szCs w:val="24"/>
        </w:rPr>
      </w:pPr>
      <w:r w:rsidRPr="0028090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Рамасух</w:t>
      </w:r>
      <w:r w:rsidRPr="00280908">
        <w:rPr>
          <w:b/>
          <w:bCs/>
          <w:sz w:val="24"/>
          <w:szCs w:val="24"/>
        </w:rPr>
        <w:t>ско</w:t>
      </w:r>
      <w:r>
        <w:rPr>
          <w:b/>
          <w:bCs/>
          <w:sz w:val="24"/>
          <w:szCs w:val="24"/>
        </w:rPr>
        <w:t>го город</w:t>
      </w:r>
      <w:r w:rsidRPr="00280908">
        <w:rPr>
          <w:b/>
          <w:bCs/>
          <w:sz w:val="24"/>
          <w:szCs w:val="24"/>
        </w:rPr>
        <w:t>ско</w:t>
      </w:r>
      <w:r>
        <w:rPr>
          <w:b/>
          <w:bCs/>
          <w:sz w:val="24"/>
          <w:szCs w:val="24"/>
        </w:rPr>
        <w:t>го</w:t>
      </w:r>
      <w:r w:rsidRPr="00280908">
        <w:rPr>
          <w:b/>
          <w:bCs/>
          <w:sz w:val="24"/>
          <w:szCs w:val="24"/>
        </w:rPr>
        <w:t xml:space="preserve"> поселени</w:t>
      </w:r>
      <w:r>
        <w:rPr>
          <w:b/>
          <w:bCs/>
          <w:sz w:val="24"/>
          <w:szCs w:val="24"/>
        </w:rPr>
        <w:t>я Почепского муниципального района Брянской области</w:t>
      </w:r>
      <w:r w:rsidRPr="00280908">
        <w:rPr>
          <w:b/>
          <w:bCs/>
          <w:sz w:val="24"/>
          <w:szCs w:val="24"/>
        </w:rPr>
        <w:t xml:space="preserve"> - органов государственной власти Российской Федерации</w:t>
      </w:r>
    </w:p>
    <w:p w:rsidR="008E1EA6" w:rsidRPr="00280908" w:rsidRDefault="008E1EA6" w:rsidP="004D7815"/>
    <w:tbl>
      <w:tblPr>
        <w:tblW w:w="0" w:type="auto"/>
        <w:tblInd w:w="-601" w:type="dxa"/>
        <w:tblLayout w:type="fixed"/>
        <w:tblLook w:val="0000"/>
      </w:tblPr>
      <w:tblGrid>
        <w:gridCol w:w="1189"/>
        <w:gridCol w:w="60"/>
        <w:gridCol w:w="2700"/>
        <w:gridCol w:w="5944"/>
      </w:tblGrid>
      <w:tr w:rsidR="008E1EA6" w:rsidTr="00AF1E0C">
        <w:trPr>
          <w:cantSplit/>
          <w:trHeight w:val="459"/>
        </w:trPr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jc w:val="center"/>
            </w:pPr>
            <w:r w:rsidRPr="00280908">
              <w:t>Код бюджетной классификации Российской Федерации</w:t>
            </w:r>
          </w:p>
        </w:tc>
        <w:tc>
          <w:tcPr>
            <w:tcW w:w="5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pStyle w:val="Heading6"/>
              <w:ind w:left="0" w:hanging="120"/>
              <w:jc w:val="center"/>
              <w:rPr>
                <w:sz w:val="24"/>
                <w:szCs w:val="24"/>
              </w:rPr>
            </w:pPr>
            <w:r w:rsidRPr="00280908">
              <w:rPr>
                <w:sz w:val="24"/>
                <w:szCs w:val="24"/>
              </w:rPr>
              <w:t xml:space="preserve">Наименование главного  администратора доходов  местного бюджета </w:t>
            </w:r>
            <w:r w:rsidRPr="00A30095">
              <w:rPr>
                <w:bCs/>
                <w:sz w:val="24"/>
                <w:szCs w:val="24"/>
              </w:rPr>
              <w:t>Рамасухского городского поселения Почепского муниципального района Брянской области</w:t>
            </w:r>
          </w:p>
        </w:tc>
      </w:tr>
      <w:tr w:rsidR="008E1EA6" w:rsidTr="00AF1E0C">
        <w:trPr>
          <w:cantSplit/>
          <w:trHeight w:val="459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jc w:val="center"/>
              <w:rPr>
                <w:highlight w:val="yellow"/>
              </w:rPr>
            </w:pPr>
            <w:r w:rsidRPr="00280908">
              <w:t>администратора доходов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jc w:val="center"/>
            </w:pPr>
            <w:r w:rsidRPr="00280908">
              <w:t xml:space="preserve">доходов местного бюджета </w:t>
            </w:r>
          </w:p>
          <w:p w:rsidR="008E1EA6" w:rsidRPr="00280908" w:rsidRDefault="008E1EA6" w:rsidP="00AF1E0C">
            <w:pPr>
              <w:jc w:val="center"/>
            </w:pPr>
          </w:p>
        </w:tc>
        <w:tc>
          <w:tcPr>
            <w:tcW w:w="5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EA6" w:rsidRDefault="008E1EA6" w:rsidP="00AF1E0C">
            <w:pPr>
              <w:rPr>
                <w:sz w:val="28"/>
                <w:szCs w:val="28"/>
              </w:rPr>
            </w:pPr>
          </w:p>
        </w:tc>
      </w:tr>
      <w:tr w:rsidR="008E1EA6" w:rsidTr="00AF1E0C">
        <w:trPr>
          <w:cantSplit/>
          <w:trHeight w:val="459"/>
        </w:trPr>
        <w:tc>
          <w:tcPr>
            <w:tcW w:w="98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Федеральное казначейство</w:t>
            </w:r>
          </w:p>
        </w:tc>
      </w:tr>
      <w:tr w:rsidR="008E1EA6" w:rsidTr="00AF1E0C">
        <w:trPr>
          <w:cantSplit/>
          <w:trHeight w:val="459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r>
              <w:t>100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autoSpaceDE w:val="0"/>
              <w:autoSpaceDN w:val="0"/>
              <w:adjustRightInd w:val="0"/>
            </w:pPr>
            <w:r>
              <w:t>1 03 02230 01 0000 110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autoSpaceDE w:val="0"/>
              <w:autoSpaceDN w:val="0"/>
              <w:adjustRightInd w:val="0"/>
              <w:jc w:val="both"/>
            </w:pPr>
            <w:r>
              <w:t>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8E1EA6" w:rsidTr="00AF1E0C">
        <w:trPr>
          <w:cantSplit/>
          <w:trHeight w:val="459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r>
              <w:t>100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autoSpaceDE w:val="0"/>
              <w:autoSpaceDN w:val="0"/>
              <w:adjustRightInd w:val="0"/>
            </w:pPr>
            <w:r>
              <w:t>1 03 02240 01 0000 110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autoSpaceDE w:val="0"/>
              <w:autoSpaceDN w:val="0"/>
              <w:adjustRightInd w:val="0"/>
              <w:jc w:val="both"/>
            </w:pPr>
            <w: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8E1EA6" w:rsidTr="00AF1E0C">
        <w:trPr>
          <w:cantSplit/>
          <w:trHeight w:val="459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r>
              <w:t>100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autoSpaceDE w:val="0"/>
              <w:autoSpaceDN w:val="0"/>
              <w:adjustRightInd w:val="0"/>
            </w:pPr>
            <w:r>
              <w:t>1 03 02250 01 0000 110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autoSpaceDE w:val="0"/>
              <w:autoSpaceDN w:val="0"/>
              <w:adjustRightInd w:val="0"/>
              <w:jc w:val="both"/>
            </w:pPr>
            <w: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8E1EA6" w:rsidTr="00AF1E0C">
        <w:trPr>
          <w:cantSplit/>
          <w:trHeight w:val="459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r>
              <w:t>100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autoSpaceDE w:val="0"/>
              <w:autoSpaceDN w:val="0"/>
              <w:adjustRightInd w:val="0"/>
            </w:pPr>
            <w:r>
              <w:t>1 03 02260 01 0000 110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autoSpaceDE w:val="0"/>
              <w:autoSpaceDN w:val="0"/>
              <w:adjustRightInd w:val="0"/>
              <w:jc w:val="both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8E1EA6" w:rsidTr="00AF1E0C">
        <w:trPr>
          <w:trHeight w:val="358"/>
        </w:trPr>
        <w:tc>
          <w:tcPr>
            <w:tcW w:w="98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pStyle w:val="Heading3"/>
              <w:rPr>
                <w:sz w:val="22"/>
                <w:szCs w:val="22"/>
              </w:rPr>
            </w:pPr>
            <w:r w:rsidRPr="00280908">
              <w:rPr>
                <w:sz w:val="22"/>
                <w:szCs w:val="22"/>
              </w:rPr>
              <w:t>Федеральная налоговая служба</w:t>
            </w:r>
          </w:p>
        </w:tc>
      </w:tr>
      <w:tr w:rsidR="008E1EA6" w:rsidTr="00AF1E0C">
        <w:trPr>
          <w:trHeight w:val="570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autoSpaceDE w:val="0"/>
              <w:autoSpaceDN w:val="0"/>
              <w:adjustRightInd w:val="0"/>
            </w:pPr>
            <w:r w:rsidRPr="00280908"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0908">
              <w:rPr>
                <w:rFonts w:ascii="Times New Roman" w:hAnsi="Times New Roman" w:cs="Times New Roman"/>
                <w:sz w:val="24"/>
                <w:szCs w:val="24"/>
              </w:rPr>
              <w:t>1 01 02000 01 0000 110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908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«1»</w:t>
            </w:r>
          </w:p>
        </w:tc>
      </w:tr>
      <w:tr w:rsidR="008E1EA6" w:rsidTr="00AF1E0C">
        <w:trPr>
          <w:trHeight w:val="345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autoSpaceDE w:val="0"/>
              <w:autoSpaceDN w:val="0"/>
              <w:adjustRightInd w:val="0"/>
            </w:pPr>
            <w:r w:rsidRPr="00280908"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jc w:val="both"/>
            </w:pPr>
            <w:r w:rsidRPr="00280908">
              <w:t>1 05 03000 01 0000 110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jc w:val="both"/>
            </w:pPr>
            <w:r w:rsidRPr="00280908">
              <w:t>Единый сельскохозяйственный налог «1»</w:t>
            </w:r>
          </w:p>
        </w:tc>
      </w:tr>
      <w:tr w:rsidR="008E1EA6" w:rsidTr="00AF1E0C">
        <w:trPr>
          <w:trHeight w:val="162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autoSpaceDE w:val="0"/>
              <w:autoSpaceDN w:val="0"/>
              <w:adjustRightInd w:val="0"/>
            </w:pPr>
            <w:r w:rsidRPr="00280908"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0908">
              <w:rPr>
                <w:rFonts w:ascii="Times New Roman" w:hAnsi="Times New Roman" w:cs="Times New Roman"/>
                <w:sz w:val="24"/>
                <w:szCs w:val="24"/>
              </w:rPr>
              <w:t>1 06 01000 00 0000 110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908">
              <w:rPr>
                <w:rFonts w:ascii="Times New Roman" w:hAnsi="Times New Roman" w:cs="Times New Roman"/>
                <w:sz w:val="24"/>
                <w:szCs w:val="24"/>
              </w:rPr>
              <w:t>Налог  на имущество физических лиц «1»</w:t>
            </w:r>
          </w:p>
        </w:tc>
      </w:tr>
      <w:tr w:rsidR="008E1EA6" w:rsidTr="00AF1E0C">
        <w:trPr>
          <w:trHeight w:val="385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autoSpaceDE w:val="0"/>
              <w:autoSpaceDN w:val="0"/>
              <w:adjustRightInd w:val="0"/>
            </w:pPr>
            <w:r w:rsidRPr="00280908"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jc w:val="both"/>
            </w:pPr>
            <w:r w:rsidRPr="00280908">
              <w:t>1 06 06000 00 0000 110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jc w:val="both"/>
            </w:pPr>
            <w:r w:rsidRPr="00280908">
              <w:t>Земельный налог «1»</w:t>
            </w:r>
          </w:p>
        </w:tc>
      </w:tr>
      <w:tr w:rsidR="008E1EA6" w:rsidTr="00AF1E0C">
        <w:trPr>
          <w:trHeight w:val="570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autoSpaceDE w:val="0"/>
              <w:autoSpaceDN w:val="0"/>
              <w:adjustRightInd w:val="0"/>
            </w:pPr>
            <w:r w:rsidRPr="00280908"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jc w:val="both"/>
            </w:pPr>
            <w:r w:rsidRPr="00280908">
              <w:t>1 09 04050 00 0000 110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jc w:val="both"/>
            </w:pPr>
            <w:r w:rsidRPr="00280908">
              <w:t>Земельный налог(по обязательствам, возникшим до 1 января 2006 года) «1»</w:t>
            </w:r>
          </w:p>
        </w:tc>
      </w:tr>
      <w:tr w:rsidR="008E1EA6" w:rsidTr="00AF1E0C">
        <w:trPr>
          <w:trHeight w:val="301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280908" w:rsidRDefault="008E1EA6" w:rsidP="00AF1E0C">
            <w:pPr>
              <w:autoSpaceDE w:val="0"/>
              <w:autoSpaceDN w:val="0"/>
              <w:adjustRightInd w:val="0"/>
            </w:pPr>
            <w:r>
              <w:t>182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Pr="00D71762" w:rsidRDefault="008E1EA6" w:rsidP="00AF1E0C">
            <w:pPr>
              <w:jc w:val="center"/>
            </w:pPr>
            <w:r w:rsidRPr="00D71762">
              <w:t>1 16 10120 00 0000 140</w:t>
            </w:r>
          </w:p>
          <w:p w:rsidR="008E1EA6" w:rsidRPr="00D71762" w:rsidRDefault="008E1EA6" w:rsidP="00AF1E0C">
            <w:pPr>
              <w:autoSpaceDE w:val="0"/>
              <w:autoSpaceDN w:val="0"/>
              <w:adjustRightInd w:val="0"/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autoSpaceDE w:val="0"/>
              <w:autoSpaceDN w:val="0"/>
              <w:adjustRightInd w:val="0"/>
              <w:jc w:val="both"/>
            </w:pPr>
            <w: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действующим до 1 января 2020 года</w:t>
            </w:r>
          </w:p>
        </w:tc>
      </w:tr>
      <w:tr w:rsidR="008E1EA6" w:rsidTr="00AF1E0C">
        <w:trPr>
          <w:trHeight w:val="377"/>
        </w:trPr>
        <w:tc>
          <w:tcPr>
            <w:tcW w:w="98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autoSpaceDE w:val="0"/>
              <w:autoSpaceDN w:val="0"/>
              <w:adjustRightInd w:val="0"/>
              <w:jc w:val="both"/>
            </w:pPr>
            <w:r w:rsidRPr="009973CB">
              <w:rPr>
                <w:b/>
                <w:iCs/>
                <w:sz w:val="28"/>
                <w:szCs w:val="28"/>
              </w:rPr>
              <w:t xml:space="preserve">Администрация Почепского района  </w:t>
            </w:r>
          </w:p>
        </w:tc>
      </w:tr>
      <w:tr w:rsidR="008E1EA6" w:rsidTr="00AF1E0C">
        <w:trPr>
          <w:trHeight w:val="301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r>
              <w:t>927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1 11 05013 13 0000 120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Доходы, получаемые в виде арендной платы за земельные участки, государственная собственность  на которые не разграничена и которые расположены в границах городских  поселений, а также средства от продажи права на заключение договоров аренды указанных земельных участков </w:t>
            </w:r>
          </w:p>
        </w:tc>
      </w:tr>
      <w:tr w:rsidR="008E1EA6" w:rsidTr="00AF1E0C">
        <w:trPr>
          <w:trHeight w:val="301"/>
        </w:trPr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r>
              <w:t>927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pStyle w:val="ConsCell"/>
              <w:widowControl/>
              <w:ind w:right="0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1 14 06013 13 0000 430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A6" w:rsidRDefault="008E1EA6" w:rsidP="00AF1E0C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Доходы от продажи земельных участков, государственная собственность на которые не  разграничена и которые расположены в границах городских поселений </w:t>
            </w:r>
          </w:p>
        </w:tc>
      </w:tr>
    </w:tbl>
    <w:p w:rsidR="008E1EA6" w:rsidRDefault="008E1EA6" w:rsidP="004D7815">
      <w:pPr>
        <w:rPr>
          <w:sz w:val="28"/>
          <w:szCs w:val="28"/>
        </w:rPr>
      </w:pPr>
    </w:p>
    <w:p w:rsidR="008E1EA6" w:rsidRPr="00280908" w:rsidRDefault="008E1EA6" w:rsidP="004D7815">
      <w:pPr>
        <w:rPr>
          <w:sz w:val="22"/>
          <w:szCs w:val="22"/>
        </w:rPr>
      </w:pPr>
      <w:r w:rsidRPr="00280908">
        <w:rPr>
          <w:sz w:val="22"/>
          <w:szCs w:val="22"/>
        </w:rPr>
        <w:t xml:space="preserve">«1»Администрирование поступлений по всем подстатьям соответствующей статьи и подвидам соответствующего вида доходов осуществляется администратором, </w:t>
      </w:r>
      <w:r w:rsidRPr="00686967">
        <w:rPr>
          <w:rStyle w:val="Emphasis"/>
          <w:iCs/>
        </w:rPr>
        <w:t>указанным</w:t>
      </w:r>
      <w:r w:rsidRPr="00280908">
        <w:rPr>
          <w:sz w:val="22"/>
          <w:szCs w:val="22"/>
        </w:rPr>
        <w:t xml:space="preserve"> в группировочном коде классификации доходов, в части, зачисляемой в бюджет муниципального образования « </w:t>
      </w:r>
      <w:r>
        <w:rPr>
          <w:sz w:val="22"/>
          <w:szCs w:val="22"/>
        </w:rPr>
        <w:t>Рамасухское город</w:t>
      </w:r>
      <w:r w:rsidRPr="00280908">
        <w:rPr>
          <w:sz w:val="22"/>
          <w:szCs w:val="22"/>
        </w:rPr>
        <w:t>ское поселение».</w:t>
      </w:r>
    </w:p>
    <w:p w:rsidR="008E1EA6" w:rsidRPr="00280908" w:rsidRDefault="008E1EA6" w:rsidP="004D7815">
      <w:pPr>
        <w:rPr>
          <w:sz w:val="22"/>
          <w:szCs w:val="22"/>
        </w:rPr>
      </w:pPr>
    </w:p>
    <w:p w:rsidR="008E1EA6" w:rsidRPr="00280908" w:rsidRDefault="008E1EA6" w:rsidP="004D7815">
      <w:pPr>
        <w:rPr>
          <w:sz w:val="22"/>
          <w:szCs w:val="22"/>
        </w:rPr>
      </w:pPr>
      <w:r w:rsidRPr="00280908">
        <w:rPr>
          <w:sz w:val="22"/>
          <w:szCs w:val="22"/>
        </w:rPr>
        <w:t>«2» Администрирование данных поступлений осуществляется как органами государственной власти Российской Федерации (органами управления государственных внебюджетных фондов, центральным банком Российской Федерации ), органами государственной власти Брянской области, так и органами местного самоуправления.</w:t>
      </w:r>
    </w:p>
    <w:p w:rsidR="008E1EA6" w:rsidRDefault="008E1EA6"/>
    <w:p w:rsidR="008E1EA6" w:rsidRDefault="008E1EA6"/>
    <w:p w:rsidR="008E1EA6" w:rsidRDefault="008E1EA6"/>
    <w:p w:rsidR="008E1EA6" w:rsidRDefault="008E1EA6"/>
    <w:p w:rsidR="008E1EA6" w:rsidRDefault="008E1EA6"/>
    <w:p w:rsidR="008E1EA6" w:rsidRDefault="008E1EA6"/>
    <w:p w:rsidR="008E1EA6" w:rsidRDefault="008E1EA6"/>
    <w:p w:rsidR="008E1EA6" w:rsidRDefault="008E1EA6"/>
    <w:p w:rsidR="008E1EA6" w:rsidRDefault="008E1EA6"/>
    <w:p w:rsidR="008E1EA6" w:rsidRDefault="008E1EA6"/>
    <w:p w:rsidR="008E1EA6" w:rsidRDefault="008E1EA6"/>
    <w:p w:rsidR="008E1EA6" w:rsidRDefault="008E1EA6"/>
    <w:p w:rsidR="008E1EA6" w:rsidRDefault="008E1EA6"/>
    <w:p w:rsidR="008E1EA6" w:rsidRDefault="008E1EA6"/>
    <w:p w:rsidR="008E1EA6" w:rsidRDefault="008E1EA6" w:rsidP="004D7815">
      <w:pPr>
        <w:jc w:val="right"/>
      </w:pPr>
    </w:p>
    <w:p w:rsidR="008E1EA6" w:rsidRDefault="008E1EA6" w:rsidP="004D7815">
      <w:pPr>
        <w:tabs>
          <w:tab w:val="right" w:pos="9688"/>
        </w:tabs>
      </w:pPr>
    </w:p>
    <w:p w:rsidR="008E1EA6" w:rsidRDefault="008E1EA6" w:rsidP="004D7815">
      <w:pPr>
        <w:tabs>
          <w:tab w:val="right" w:pos="9688"/>
        </w:tabs>
      </w:pPr>
    </w:p>
    <w:p w:rsidR="008E1EA6" w:rsidRDefault="008E1EA6" w:rsidP="004D7815">
      <w:pPr>
        <w:tabs>
          <w:tab w:val="right" w:pos="9688"/>
        </w:tabs>
      </w:pPr>
    </w:p>
    <w:p w:rsidR="008E1EA6" w:rsidRDefault="008E1EA6" w:rsidP="004D7815">
      <w:pPr>
        <w:tabs>
          <w:tab w:val="right" w:pos="9688"/>
        </w:tabs>
      </w:pPr>
    </w:p>
    <w:p w:rsidR="008E1EA6" w:rsidRDefault="008E1EA6" w:rsidP="004D7815">
      <w:pPr>
        <w:tabs>
          <w:tab w:val="right" w:pos="9688"/>
        </w:tabs>
      </w:pPr>
    </w:p>
    <w:p w:rsidR="008E1EA6" w:rsidRDefault="008E1EA6" w:rsidP="004D7815">
      <w:pPr>
        <w:tabs>
          <w:tab w:val="right" w:pos="9688"/>
        </w:tabs>
      </w:pPr>
    </w:p>
    <w:p w:rsidR="008E1EA6" w:rsidRDefault="008E1EA6" w:rsidP="004D7815">
      <w:pPr>
        <w:tabs>
          <w:tab w:val="right" w:pos="9688"/>
        </w:tabs>
      </w:pPr>
    </w:p>
    <w:p w:rsidR="008E1EA6" w:rsidRDefault="008E1EA6" w:rsidP="004D7815">
      <w:pPr>
        <w:jc w:val="right"/>
      </w:pPr>
      <w:r>
        <w:t xml:space="preserve">                                 </w:t>
      </w:r>
    </w:p>
    <w:p w:rsidR="008E1EA6" w:rsidRDefault="008E1EA6" w:rsidP="00914F42">
      <w:pPr>
        <w:jc w:val="right"/>
      </w:pPr>
      <w:r>
        <w:t xml:space="preserve">  Приложение №3</w:t>
      </w:r>
    </w:p>
    <w:p w:rsidR="008E1EA6" w:rsidRDefault="008E1EA6" w:rsidP="00914F42">
      <w:pPr>
        <w:jc w:val="right"/>
      </w:pPr>
    </w:p>
    <w:p w:rsidR="008E1EA6" w:rsidRDefault="008E1EA6" w:rsidP="00914F42">
      <w:pPr>
        <w:jc w:val="right"/>
      </w:pPr>
      <w:r>
        <w:t>УТВЕРЖДЕНО</w:t>
      </w:r>
    </w:p>
    <w:p w:rsidR="008E1EA6" w:rsidRDefault="008E1EA6" w:rsidP="00914F42">
      <w:pPr>
        <w:jc w:val="right"/>
      </w:pPr>
      <w:r>
        <w:t>Постановлением администрации</w:t>
      </w:r>
    </w:p>
    <w:p w:rsidR="008E1EA6" w:rsidRPr="00E26142" w:rsidRDefault="008E1EA6" w:rsidP="00914F42">
      <w:pPr>
        <w:jc w:val="right"/>
      </w:pPr>
      <w:r>
        <w:t>Поселка Рамасуха от 14.11.2022 г. №  45</w:t>
      </w:r>
    </w:p>
    <w:p w:rsidR="008E1EA6" w:rsidRDefault="008E1EA6" w:rsidP="004D7815">
      <w:pPr>
        <w:jc w:val="center"/>
        <w:rPr>
          <w:b/>
        </w:rPr>
      </w:pPr>
    </w:p>
    <w:p w:rsidR="008E1EA6" w:rsidRDefault="008E1EA6" w:rsidP="004D7815">
      <w:pPr>
        <w:jc w:val="center"/>
        <w:rPr>
          <w:b/>
        </w:rPr>
      </w:pPr>
    </w:p>
    <w:p w:rsidR="008E1EA6" w:rsidRDefault="008E1EA6" w:rsidP="004D7815">
      <w:pPr>
        <w:jc w:val="center"/>
        <w:rPr>
          <w:b/>
        </w:rPr>
      </w:pPr>
    </w:p>
    <w:p w:rsidR="008E1EA6" w:rsidRPr="00480515" w:rsidRDefault="008E1EA6" w:rsidP="004D7815">
      <w:pPr>
        <w:jc w:val="center"/>
        <w:rPr>
          <w:b/>
        </w:rPr>
      </w:pPr>
      <w:r w:rsidRPr="00480515">
        <w:rPr>
          <w:b/>
        </w:rPr>
        <w:t>ПЕРЕЧЕНЬ</w:t>
      </w:r>
    </w:p>
    <w:p w:rsidR="008E1EA6" w:rsidRDefault="008E1EA6" w:rsidP="004D7815">
      <w:pPr>
        <w:jc w:val="center"/>
      </w:pPr>
      <w:r>
        <w:t>главных администраторов источников финансирования дефицита</w:t>
      </w:r>
    </w:p>
    <w:p w:rsidR="008E1EA6" w:rsidRDefault="008E1EA6" w:rsidP="004D7815">
      <w:pPr>
        <w:jc w:val="center"/>
      </w:pPr>
      <w:r>
        <w:t>бюджета Рамасухкого город</w:t>
      </w:r>
      <w:r w:rsidRPr="008A7992">
        <w:t>ско</w:t>
      </w:r>
      <w:r>
        <w:t>го</w:t>
      </w:r>
      <w:r w:rsidRPr="008A7992">
        <w:t xml:space="preserve"> поселени</w:t>
      </w:r>
      <w:r>
        <w:t>я Почепского муниципального района Брянской области – органов местного самоуправления</w:t>
      </w:r>
    </w:p>
    <w:p w:rsidR="008E1EA6" w:rsidRDefault="008E1EA6" w:rsidP="004D7815">
      <w:pPr>
        <w:jc w:val="center"/>
      </w:pPr>
      <w:r>
        <w:t>Рамасухского городского поселения на 2023 год и</w:t>
      </w:r>
    </w:p>
    <w:p w:rsidR="008E1EA6" w:rsidRPr="00E26142" w:rsidRDefault="008E1EA6" w:rsidP="004D7815">
      <w:pPr>
        <w:jc w:val="center"/>
      </w:pPr>
      <w:r>
        <w:t>на плановый период 2024 и 2025 годов</w:t>
      </w:r>
    </w:p>
    <w:p w:rsidR="008E1EA6" w:rsidRDefault="008E1EA6" w:rsidP="004D7815">
      <w:pPr>
        <w:tabs>
          <w:tab w:val="left" w:pos="6915"/>
        </w:tabs>
      </w:pPr>
      <w:r>
        <w:t xml:space="preserve">                                                                                      </w:t>
      </w:r>
    </w:p>
    <w:p w:rsidR="008E1EA6" w:rsidRDefault="008E1EA6" w:rsidP="004D7815">
      <w:pPr>
        <w:tabs>
          <w:tab w:val="left" w:pos="6915"/>
        </w:tabs>
      </w:pPr>
    </w:p>
    <w:p w:rsidR="008E1EA6" w:rsidRPr="00E26142" w:rsidRDefault="008E1EA6" w:rsidP="004D7815">
      <w:pPr>
        <w:tabs>
          <w:tab w:val="left" w:pos="6915"/>
        </w:tabs>
        <w:jc w:val="right"/>
      </w:pPr>
      <w:r>
        <w:t xml:space="preserve">  (руб. коп.)</w:t>
      </w:r>
    </w:p>
    <w:tbl>
      <w:tblPr>
        <w:tblW w:w="992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2"/>
        <w:gridCol w:w="2552"/>
        <w:gridCol w:w="3260"/>
        <w:gridCol w:w="1134"/>
        <w:gridCol w:w="992"/>
        <w:gridCol w:w="992"/>
      </w:tblGrid>
      <w:tr w:rsidR="008E1EA6" w:rsidTr="00AF1E0C">
        <w:tc>
          <w:tcPr>
            <w:tcW w:w="992" w:type="dxa"/>
          </w:tcPr>
          <w:p w:rsidR="008E1EA6" w:rsidRDefault="008E1EA6" w:rsidP="00AF1E0C">
            <w:pPr>
              <w:jc w:val="both"/>
            </w:pPr>
            <w:r>
              <w:t>Коды администраторов</w:t>
            </w:r>
          </w:p>
        </w:tc>
        <w:tc>
          <w:tcPr>
            <w:tcW w:w="2552" w:type="dxa"/>
          </w:tcPr>
          <w:p w:rsidR="008E1EA6" w:rsidRDefault="008E1EA6" w:rsidP="00AF1E0C">
            <w:pPr>
              <w:jc w:val="both"/>
            </w:pPr>
            <w:r>
              <w:t>Коды источников финансирования дефицита местного  бюджета  бюджетной классификации РФ</w:t>
            </w:r>
          </w:p>
        </w:tc>
        <w:tc>
          <w:tcPr>
            <w:tcW w:w="3260" w:type="dxa"/>
          </w:tcPr>
          <w:p w:rsidR="008E1EA6" w:rsidRDefault="008E1EA6" w:rsidP="00AF1E0C">
            <w:r>
              <w:t>Наименование источников финансирования дефицита местного  бюджета Рамас ухского городского поселения Почепского муниципального района Брянской области</w:t>
            </w:r>
          </w:p>
        </w:tc>
        <w:tc>
          <w:tcPr>
            <w:tcW w:w="1134" w:type="dxa"/>
          </w:tcPr>
          <w:p w:rsidR="008E1EA6" w:rsidRPr="00F27680" w:rsidRDefault="008E1EA6" w:rsidP="00AF1E0C">
            <w:pPr>
              <w:jc w:val="center"/>
              <w:rPr>
                <w:b/>
              </w:rPr>
            </w:pPr>
            <w:r>
              <w:rPr>
                <w:b/>
              </w:rPr>
              <w:t>Сумма на 2023 г.</w:t>
            </w:r>
          </w:p>
          <w:p w:rsidR="008E1EA6" w:rsidRDefault="008E1EA6" w:rsidP="00AF1E0C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8E1EA6" w:rsidRDefault="008E1EA6" w:rsidP="00346411">
            <w:r>
              <w:rPr>
                <w:b/>
              </w:rPr>
              <w:t>Сумма на 2024г.</w:t>
            </w:r>
          </w:p>
        </w:tc>
        <w:tc>
          <w:tcPr>
            <w:tcW w:w="992" w:type="dxa"/>
          </w:tcPr>
          <w:p w:rsidR="008E1EA6" w:rsidRDefault="008E1EA6" w:rsidP="00346411">
            <w:r>
              <w:rPr>
                <w:b/>
              </w:rPr>
              <w:t>Сумма на 2025 г.</w:t>
            </w:r>
          </w:p>
        </w:tc>
      </w:tr>
      <w:tr w:rsidR="008E1EA6" w:rsidTr="00AF1E0C">
        <w:tc>
          <w:tcPr>
            <w:tcW w:w="9922" w:type="dxa"/>
            <w:gridSpan w:val="6"/>
          </w:tcPr>
          <w:p w:rsidR="008E1EA6" w:rsidRPr="00A27F85" w:rsidRDefault="008E1EA6" w:rsidP="00AF1E0C">
            <w:pPr>
              <w:tabs>
                <w:tab w:val="left" w:pos="1110"/>
              </w:tabs>
              <w:rPr>
                <w:b/>
              </w:rPr>
            </w:pPr>
            <w:r w:rsidRPr="00A27F85">
              <w:rPr>
                <w:b/>
              </w:rPr>
              <w:t>Администрация поселка Рамасуха</w:t>
            </w:r>
          </w:p>
        </w:tc>
      </w:tr>
      <w:tr w:rsidR="008E1EA6" w:rsidTr="00AF1E0C">
        <w:tc>
          <w:tcPr>
            <w:tcW w:w="992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908</w:t>
            </w:r>
          </w:p>
          <w:p w:rsidR="008E1EA6" w:rsidRDefault="008E1EA6" w:rsidP="00AF1E0C">
            <w:pPr>
              <w:tabs>
                <w:tab w:val="left" w:pos="1110"/>
              </w:tabs>
            </w:pPr>
          </w:p>
          <w:p w:rsidR="008E1EA6" w:rsidRDefault="008E1EA6" w:rsidP="00AF1E0C">
            <w:pPr>
              <w:tabs>
                <w:tab w:val="left" w:pos="1110"/>
              </w:tabs>
            </w:pPr>
          </w:p>
          <w:p w:rsidR="008E1EA6" w:rsidRDefault="008E1EA6" w:rsidP="00AF1E0C">
            <w:pPr>
              <w:tabs>
                <w:tab w:val="left" w:pos="1110"/>
              </w:tabs>
            </w:pPr>
          </w:p>
        </w:tc>
        <w:tc>
          <w:tcPr>
            <w:tcW w:w="2552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01050000000000000</w:t>
            </w:r>
          </w:p>
        </w:tc>
        <w:tc>
          <w:tcPr>
            <w:tcW w:w="3260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0</w:t>
            </w:r>
          </w:p>
        </w:tc>
        <w:tc>
          <w:tcPr>
            <w:tcW w:w="992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0</w:t>
            </w:r>
          </w:p>
        </w:tc>
        <w:tc>
          <w:tcPr>
            <w:tcW w:w="992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0</w:t>
            </w:r>
          </w:p>
        </w:tc>
      </w:tr>
      <w:tr w:rsidR="008E1EA6" w:rsidTr="00AF1E0C">
        <w:tc>
          <w:tcPr>
            <w:tcW w:w="992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908</w:t>
            </w:r>
          </w:p>
        </w:tc>
        <w:tc>
          <w:tcPr>
            <w:tcW w:w="2552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01050201000000610</w:t>
            </w:r>
          </w:p>
        </w:tc>
        <w:tc>
          <w:tcPr>
            <w:tcW w:w="3260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Увеличение прочих остатков денежных средств</w:t>
            </w:r>
          </w:p>
        </w:tc>
        <w:tc>
          <w:tcPr>
            <w:tcW w:w="1134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0</w:t>
            </w:r>
          </w:p>
        </w:tc>
        <w:tc>
          <w:tcPr>
            <w:tcW w:w="992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0</w:t>
            </w:r>
          </w:p>
        </w:tc>
        <w:tc>
          <w:tcPr>
            <w:tcW w:w="992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0</w:t>
            </w:r>
          </w:p>
        </w:tc>
      </w:tr>
      <w:tr w:rsidR="008E1EA6" w:rsidTr="00AF1E0C">
        <w:tc>
          <w:tcPr>
            <w:tcW w:w="992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908</w:t>
            </w:r>
          </w:p>
        </w:tc>
        <w:tc>
          <w:tcPr>
            <w:tcW w:w="2552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01050201130000610</w:t>
            </w:r>
          </w:p>
        </w:tc>
        <w:tc>
          <w:tcPr>
            <w:tcW w:w="3260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Уменьшение прочих остатков денежных средств бюджетов городских поселений</w:t>
            </w:r>
          </w:p>
        </w:tc>
        <w:tc>
          <w:tcPr>
            <w:tcW w:w="1134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0</w:t>
            </w:r>
          </w:p>
        </w:tc>
        <w:tc>
          <w:tcPr>
            <w:tcW w:w="992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0</w:t>
            </w:r>
          </w:p>
        </w:tc>
        <w:tc>
          <w:tcPr>
            <w:tcW w:w="992" w:type="dxa"/>
          </w:tcPr>
          <w:p w:rsidR="008E1EA6" w:rsidRDefault="008E1EA6" w:rsidP="00AF1E0C">
            <w:pPr>
              <w:tabs>
                <w:tab w:val="left" w:pos="1110"/>
              </w:tabs>
            </w:pPr>
            <w:r>
              <w:t>0</w:t>
            </w:r>
          </w:p>
        </w:tc>
      </w:tr>
      <w:tr w:rsidR="008E1EA6" w:rsidTr="00AF1E0C">
        <w:tc>
          <w:tcPr>
            <w:tcW w:w="992" w:type="dxa"/>
          </w:tcPr>
          <w:p w:rsidR="008E1EA6" w:rsidRDefault="008E1EA6" w:rsidP="00AF1E0C">
            <w:pPr>
              <w:tabs>
                <w:tab w:val="left" w:pos="1110"/>
              </w:tabs>
            </w:pPr>
          </w:p>
        </w:tc>
        <w:tc>
          <w:tcPr>
            <w:tcW w:w="2552" w:type="dxa"/>
          </w:tcPr>
          <w:p w:rsidR="008E1EA6" w:rsidRPr="00A154AE" w:rsidRDefault="008E1EA6" w:rsidP="00AF1E0C">
            <w:pPr>
              <w:tabs>
                <w:tab w:val="left" w:pos="1110"/>
              </w:tabs>
              <w:rPr>
                <w:b/>
              </w:rPr>
            </w:pPr>
            <w:r w:rsidRPr="00A154AE">
              <w:rPr>
                <w:b/>
              </w:rPr>
              <w:t>Итого источников внутреннего финансирования дефицита</w:t>
            </w:r>
          </w:p>
        </w:tc>
        <w:tc>
          <w:tcPr>
            <w:tcW w:w="3260" w:type="dxa"/>
          </w:tcPr>
          <w:p w:rsidR="008E1EA6" w:rsidRPr="00A154AE" w:rsidRDefault="008E1EA6" w:rsidP="00AF1E0C">
            <w:pPr>
              <w:tabs>
                <w:tab w:val="left" w:pos="1110"/>
              </w:tabs>
              <w:rPr>
                <w:b/>
              </w:rPr>
            </w:pPr>
          </w:p>
        </w:tc>
        <w:tc>
          <w:tcPr>
            <w:tcW w:w="1134" w:type="dxa"/>
          </w:tcPr>
          <w:p w:rsidR="008E1EA6" w:rsidRPr="00A154AE" w:rsidRDefault="008E1EA6" w:rsidP="00AF1E0C">
            <w:pPr>
              <w:tabs>
                <w:tab w:val="left" w:pos="1110"/>
              </w:tabs>
              <w:rPr>
                <w:b/>
              </w:rPr>
            </w:pPr>
            <w:r w:rsidRPr="00A154AE">
              <w:rPr>
                <w:b/>
              </w:rPr>
              <w:t>0</w:t>
            </w:r>
          </w:p>
        </w:tc>
        <w:tc>
          <w:tcPr>
            <w:tcW w:w="992" w:type="dxa"/>
          </w:tcPr>
          <w:p w:rsidR="008E1EA6" w:rsidRPr="00A154AE" w:rsidRDefault="008E1EA6" w:rsidP="00AF1E0C">
            <w:pPr>
              <w:tabs>
                <w:tab w:val="left" w:pos="1110"/>
              </w:tabs>
              <w:rPr>
                <w:b/>
              </w:rPr>
            </w:pPr>
            <w:r w:rsidRPr="00A154AE">
              <w:rPr>
                <w:b/>
              </w:rPr>
              <w:t>0</w:t>
            </w:r>
          </w:p>
        </w:tc>
        <w:tc>
          <w:tcPr>
            <w:tcW w:w="992" w:type="dxa"/>
          </w:tcPr>
          <w:p w:rsidR="008E1EA6" w:rsidRPr="00A154AE" w:rsidRDefault="008E1EA6" w:rsidP="00AF1E0C">
            <w:pPr>
              <w:tabs>
                <w:tab w:val="left" w:pos="1110"/>
              </w:tabs>
              <w:rPr>
                <w:b/>
              </w:rPr>
            </w:pPr>
            <w:r w:rsidRPr="00A154AE">
              <w:rPr>
                <w:b/>
              </w:rPr>
              <w:t>0</w:t>
            </w:r>
          </w:p>
        </w:tc>
      </w:tr>
    </w:tbl>
    <w:p w:rsidR="008E1EA6" w:rsidRPr="00E26142" w:rsidRDefault="008E1EA6" w:rsidP="004D7815">
      <w:pPr>
        <w:tabs>
          <w:tab w:val="left" w:pos="1110"/>
        </w:tabs>
      </w:pPr>
    </w:p>
    <w:p w:rsidR="008E1EA6" w:rsidRDefault="008E1EA6" w:rsidP="004D7815"/>
    <w:p w:rsidR="008E1EA6" w:rsidRDefault="008E1EA6"/>
    <w:sectPr w:rsidR="008E1EA6" w:rsidSect="004D7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70DF5"/>
    <w:multiLevelType w:val="hybridMultilevel"/>
    <w:tmpl w:val="8ACA0BEC"/>
    <w:lvl w:ilvl="0" w:tplc="0B2CD762">
      <w:start w:val="1"/>
      <w:numFmt w:val="decimal"/>
      <w:lvlText w:val="%1."/>
      <w:lvlJc w:val="left"/>
      <w:pPr>
        <w:ind w:left="100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1C50"/>
    <w:rsid w:val="00017B74"/>
    <w:rsid w:val="00017F0F"/>
    <w:rsid w:val="000D2772"/>
    <w:rsid w:val="000D6DF9"/>
    <w:rsid w:val="000E10AE"/>
    <w:rsid w:val="00107DCC"/>
    <w:rsid w:val="00124304"/>
    <w:rsid w:val="002549A8"/>
    <w:rsid w:val="00280908"/>
    <w:rsid w:val="00346411"/>
    <w:rsid w:val="0046385B"/>
    <w:rsid w:val="00480515"/>
    <w:rsid w:val="0049390F"/>
    <w:rsid w:val="004D7815"/>
    <w:rsid w:val="005008BA"/>
    <w:rsid w:val="005D541E"/>
    <w:rsid w:val="005F4CF7"/>
    <w:rsid w:val="00611047"/>
    <w:rsid w:val="0067734C"/>
    <w:rsid w:val="00686967"/>
    <w:rsid w:val="006B4B87"/>
    <w:rsid w:val="00712BED"/>
    <w:rsid w:val="00714F81"/>
    <w:rsid w:val="007220A4"/>
    <w:rsid w:val="00846D98"/>
    <w:rsid w:val="0086665D"/>
    <w:rsid w:val="008A7992"/>
    <w:rsid w:val="008E1EA6"/>
    <w:rsid w:val="00914F42"/>
    <w:rsid w:val="009954B6"/>
    <w:rsid w:val="009973CB"/>
    <w:rsid w:val="00A11C50"/>
    <w:rsid w:val="00A154AE"/>
    <w:rsid w:val="00A27F85"/>
    <w:rsid w:val="00A30095"/>
    <w:rsid w:val="00A56049"/>
    <w:rsid w:val="00AD14B5"/>
    <w:rsid w:val="00AD673D"/>
    <w:rsid w:val="00AE2703"/>
    <w:rsid w:val="00AF1E0C"/>
    <w:rsid w:val="00B45F71"/>
    <w:rsid w:val="00B640E6"/>
    <w:rsid w:val="00B76673"/>
    <w:rsid w:val="00BA061F"/>
    <w:rsid w:val="00BF6409"/>
    <w:rsid w:val="00C66380"/>
    <w:rsid w:val="00CA0459"/>
    <w:rsid w:val="00D71762"/>
    <w:rsid w:val="00DA46C5"/>
    <w:rsid w:val="00E07393"/>
    <w:rsid w:val="00E26142"/>
    <w:rsid w:val="00E64FC2"/>
    <w:rsid w:val="00EB2F05"/>
    <w:rsid w:val="00EF4689"/>
    <w:rsid w:val="00EF6053"/>
    <w:rsid w:val="00F27680"/>
    <w:rsid w:val="00FD0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C50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D7815"/>
    <w:pPr>
      <w:keepNext/>
      <w:jc w:val="both"/>
      <w:outlineLvl w:val="2"/>
    </w:pPr>
    <w:rPr>
      <w:b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D7815"/>
    <w:pPr>
      <w:keepNext/>
      <w:ind w:left="3600" w:hanging="3600"/>
      <w:outlineLvl w:val="5"/>
    </w:pPr>
    <w:rPr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4D7815"/>
    <w:rPr>
      <w:rFonts w:ascii="Times New Roman" w:hAnsi="Times New Roman" w:cs="Times New Roman"/>
      <w:b/>
      <w:sz w:val="28"/>
      <w:szCs w:val="28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4D7815"/>
    <w:rPr>
      <w:rFonts w:ascii="Times New Roman" w:hAnsi="Times New Roman" w:cs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rsid w:val="00A11C50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99"/>
    <w:qFormat/>
    <w:rsid w:val="00A11C50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11C50"/>
    <w:rPr>
      <w:rFonts w:cs="Times New Roman"/>
      <w:b/>
      <w:bCs/>
    </w:rPr>
  </w:style>
  <w:style w:type="paragraph" w:customStyle="1" w:styleId="ConsPlusCell">
    <w:name w:val="ConsPlusCell"/>
    <w:uiPriority w:val="99"/>
    <w:rsid w:val="004D781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Emphasis">
    <w:name w:val="Emphasis"/>
    <w:basedOn w:val="DefaultParagraphFont"/>
    <w:uiPriority w:val="99"/>
    <w:qFormat/>
    <w:rsid w:val="004D7815"/>
    <w:rPr>
      <w:rFonts w:cs="Times New Roman"/>
      <w:i/>
    </w:rPr>
  </w:style>
  <w:style w:type="paragraph" w:customStyle="1" w:styleId="ConsCell">
    <w:name w:val="ConsCell"/>
    <w:uiPriority w:val="99"/>
    <w:rsid w:val="004D781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24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200</TotalTime>
  <Pages>8</Pages>
  <Words>1878</Words>
  <Characters>10705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Пользователь</cp:lastModifiedBy>
  <cp:revision>19</cp:revision>
  <cp:lastPrinted>2022-11-14T12:29:00Z</cp:lastPrinted>
  <dcterms:created xsi:type="dcterms:W3CDTF">2021-11-16T07:13:00Z</dcterms:created>
  <dcterms:modified xsi:type="dcterms:W3CDTF">2022-11-14T12:31:00Z</dcterms:modified>
</cp:coreProperties>
</file>